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33" w:rsidRPr="00283BAF" w:rsidRDefault="00996233" w:rsidP="00E04E3D">
      <w:pPr>
        <w:ind w:left="5103"/>
        <w:jc w:val="left"/>
        <w:rPr>
          <w:szCs w:val="28"/>
        </w:rPr>
      </w:pPr>
      <w:r w:rsidRPr="00283BAF">
        <w:rPr>
          <w:szCs w:val="28"/>
        </w:rPr>
        <w:t>УТВЕРЖДЕН</w:t>
      </w:r>
    </w:p>
    <w:p w:rsidR="00996233" w:rsidRPr="00283BAF" w:rsidRDefault="00996233" w:rsidP="00E04E3D">
      <w:pPr>
        <w:ind w:left="5103"/>
        <w:jc w:val="left"/>
        <w:rPr>
          <w:szCs w:val="28"/>
        </w:rPr>
      </w:pPr>
      <w:r w:rsidRPr="00283BAF">
        <w:rPr>
          <w:szCs w:val="28"/>
        </w:rPr>
        <w:t>постановлением Правительства</w:t>
      </w:r>
    </w:p>
    <w:p w:rsidR="00996233" w:rsidRPr="00283BAF" w:rsidRDefault="00996233" w:rsidP="00E04E3D">
      <w:pPr>
        <w:ind w:left="5103"/>
        <w:jc w:val="left"/>
        <w:rPr>
          <w:szCs w:val="28"/>
        </w:rPr>
      </w:pPr>
      <w:r w:rsidRPr="00283BAF">
        <w:rPr>
          <w:szCs w:val="28"/>
        </w:rPr>
        <w:t>Луганской Народной Республики</w:t>
      </w:r>
    </w:p>
    <w:p w:rsidR="00996233" w:rsidRPr="00283BAF" w:rsidRDefault="009E43F1" w:rsidP="00E04E3D">
      <w:pPr>
        <w:ind w:left="5103"/>
        <w:jc w:val="left"/>
        <w:rPr>
          <w:szCs w:val="28"/>
        </w:rPr>
      </w:pPr>
      <w:r>
        <w:rPr>
          <w:szCs w:val="28"/>
        </w:rPr>
        <w:t>от «02</w:t>
      </w:r>
      <w:r w:rsidR="00996233" w:rsidRPr="00283BAF">
        <w:rPr>
          <w:szCs w:val="28"/>
        </w:rPr>
        <w:t>»</w:t>
      </w:r>
      <w:r w:rsidR="00996233">
        <w:rPr>
          <w:szCs w:val="28"/>
        </w:rPr>
        <w:t xml:space="preserve"> </w:t>
      </w:r>
      <w:r>
        <w:rPr>
          <w:szCs w:val="28"/>
        </w:rPr>
        <w:t xml:space="preserve">ноября </w:t>
      </w:r>
      <w:r w:rsidR="00996233" w:rsidRPr="00283BAF">
        <w:rPr>
          <w:szCs w:val="28"/>
        </w:rPr>
        <w:t>202</w:t>
      </w:r>
      <w:r w:rsidR="00996233">
        <w:rPr>
          <w:szCs w:val="28"/>
        </w:rPr>
        <w:t>1</w:t>
      </w:r>
      <w:r w:rsidR="00996233" w:rsidRPr="00283BAF">
        <w:rPr>
          <w:szCs w:val="28"/>
        </w:rPr>
        <w:t xml:space="preserve"> года №</w:t>
      </w:r>
      <w:r>
        <w:rPr>
          <w:szCs w:val="28"/>
        </w:rPr>
        <w:t xml:space="preserve"> </w:t>
      </w:r>
      <w:r w:rsidR="00603C86">
        <w:rPr>
          <w:szCs w:val="28"/>
        </w:rPr>
        <w:t>932</w:t>
      </w:r>
      <w:bookmarkStart w:id="0" w:name="_GoBack"/>
      <w:bookmarkEnd w:id="0"/>
      <w:r>
        <w:rPr>
          <w:szCs w:val="28"/>
        </w:rPr>
        <w:t>/21</w:t>
      </w:r>
    </w:p>
    <w:p w:rsidR="00996233" w:rsidRDefault="00996233" w:rsidP="00996233">
      <w:pPr>
        <w:jc w:val="both"/>
        <w:rPr>
          <w:szCs w:val="28"/>
        </w:rPr>
      </w:pPr>
    </w:p>
    <w:p w:rsidR="00851394" w:rsidRDefault="00851394" w:rsidP="00996233">
      <w:pPr>
        <w:jc w:val="both"/>
        <w:rPr>
          <w:szCs w:val="28"/>
        </w:rPr>
      </w:pPr>
    </w:p>
    <w:p w:rsidR="00851394" w:rsidRPr="00283BAF" w:rsidRDefault="00851394" w:rsidP="00996233">
      <w:pPr>
        <w:jc w:val="both"/>
        <w:rPr>
          <w:szCs w:val="28"/>
        </w:rPr>
      </w:pPr>
    </w:p>
    <w:p w:rsidR="00F31453" w:rsidRDefault="00996233" w:rsidP="00DE095E">
      <w:pPr>
        <w:rPr>
          <w:b/>
          <w:szCs w:val="28"/>
        </w:rPr>
      </w:pPr>
      <w:r w:rsidRPr="008D5120">
        <w:rPr>
          <w:b/>
          <w:szCs w:val="28"/>
        </w:rPr>
        <w:t xml:space="preserve">Порядок </w:t>
      </w:r>
      <w:r w:rsidR="00F7259B" w:rsidRPr="00A05B94">
        <w:rPr>
          <w:b/>
          <w:szCs w:val="28"/>
        </w:rPr>
        <w:t xml:space="preserve">рассмотрения Правительством </w:t>
      </w:r>
      <w:r w:rsidR="00F7259B">
        <w:rPr>
          <w:b/>
          <w:szCs w:val="28"/>
        </w:rPr>
        <w:t xml:space="preserve">Луганской Народной Республики </w:t>
      </w:r>
      <w:r w:rsidR="00F7259B" w:rsidRPr="00A05B94">
        <w:rPr>
          <w:b/>
          <w:szCs w:val="28"/>
        </w:rPr>
        <w:t xml:space="preserve">обращений об определении единственного </w:t>
      </w:r>
    </w:p>
    <w:p w:rsidR="00996233" w:rsidRPr="00283BAF" w:rsidRDefault="00F7259B" w:rsidP="00DE095E">
      <w:pPr>
        <w:rPr>
          <w:b/>
          <w:bCs/>
          <w:szCs w:val="28"/>
          <w:lang w:eastAsia="uk-UA"/>
        </w:rPr>
      </w:pPr>
      <w:r w:rsidRPr="00A05B94">
        <w:rPr>
          <w:b/>
          <w:szCs w:val="28"/>
        </w:rPr>
        <w:t>поставщика (подрядчика, исполнителя) товаров, работ, услуг</w:t>
      </w:r>
      <w:r w:rsidRPr="00F7259B">
        <w:rPr>
          <w:b/>
          <w:szCs w:val="28"/>
        </w:rPr>
        <w:t xml:space="preserve"> </w:t>
      </w:r>
    </w:p>
    <w:p w:rsidR="00996233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</w:p>
    <w:p w:rsidR="008E7BAA" w:rsidRPr="008E7BAA" w:rsidRDefault="008E7BAA" w:rsidP="00247791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1" w:name="sub_1001"/>
      <w:r w:rsidRPr="008E7BAA">
        <w:rPr>
          <w:szCs w:val="28"/>
          <w:lang w:eastAsia="uk-UA"/>
        </w:rPr>
        <w:t>1.</w:t>
      </w:r>
      <w:r>
        <w:rPr>
          <w:szCs w:val="28"/>
          <w:lang w:eastAsia="uk-UA"/>
        </w:rPr>
        <w:t> Настоящий</w:t>
      </w:r>
      <w:r w:rsidRPr="008E7BAA">
        <w:rPr>
          <w:szCs w:val="28"/>
          <w:lang w:eastAsia="uk-UA"/>
        </w:rPr>
        <w:t xml:space="preserve"> </w:t>
      </w:r>
      <w:r w:rsidR="00752F48">
        <w:rPr>
          <w:szCs w:val="28"/>
          <w:lang w:eastAsia="uk-UA"/>
        </w:rPr>
        <w:t xml:space="preserve">Порядок </w:t>
      </w:r>
      <w:r w:rsidR="00752F48" w:rsidRPr="00752F48">
        <w:rPr>
          <w:szCs w:val="28"/>
          <w:lang w:eastAsia="uk-UA"/>
        </w:rPr>
        <w:t xml:space="preserve">рассмотрения Правительством Луганской Народной Республики обращений об определении единственного поставщика (подрядчика, исполнителя) товаров, работ, услуг </w:t>
      </w:r>
      <w:r w:rsidR="00752F48">
        <w:rPr>
          <w:szCs w:val="28"/>
          <w:lang w:eastAsia="uk-UA"/>
        </w:rPr>
        <w:t>(далее – Порядок)</w:t>
      </w:r>
      <w:r w:rsidRPr="008E7BAA">
        <w:rPr>
          <w:szCs w:val="28"/>
          <w:lang w:eastAsia="uk-UA"/>
        </w:rPr>
        <w:t xml:space="preserve"> </w:t>
      </w:r>
      <w:r w:rsidR="00752F48">
        <w:rPr>
          <w:szCs w:val="28"/>
          <w:lang w:eastAsia="uk-UA"/>
        </w:rPr>
        <w:t>определяет</w:t>
      </w:r>
      <w:r w:rsidRPr="008E7BAA">
        <w:rPr>
          <w:szCs w:val="28"/>
          <w:lang w:eastAsia="uk-UA"/>
        </w:rPr>
        <w:t xml:space="preserve"> </w:t>
      </w:r>
      <w:r w:rsidR="00752F48">
        <w:rPr>
          <w:szCs w:val="28"/>
          <w:lang w:eastAsia="uk-UA"/>
        </w:rPr>
        <w:t>процедуру</w:t>
      </w:r>
      <w:r w:rsidRPr="008E7BAA">
        <w:rPr>
          <w:szCs w:val="28"/>
          <w:lang w:eastAsia="uk-UA"/>
        </w:rPr>
        <w:t xml:space="preserve"> рассмотрения Правительством </w:t>
      </w:r>
      <w:r w:rsidR="00752F48" w:rsidRPr="00752F48">
        <w:rPr>
          <w:szCs w:val="28"/>
          <w:lang w:eastAsia="uk-UA"/>
        </w:rPr>
        <w:t xml:space="preserve">Луганской Народной Республики </w:t>
      </w:r>
      <w:r w:rsidRPr="008E7BAA">
        <w:rPr>
          <w:szCs w:val="28"/>
          <w:lang w:eastAsia="uk-UA"/>
        </w:rPr>
        <w:t xml:space="preserve">обращений, содержащих предложение об определении единственного поставщика (подрядчика, исполнителя) товаров, работ, услуг </w:t>
      </w:r>
      <w:r w:rsidR="00247791">
        <w:rPr>
          <w:szCs w:val="28"/>
          <w:lang w:eastAsia="uk-UA"/>
        </w:rPr>
        <w:br/>
      </w:r>
      <w:r w:rsidR="00363C10">
        <w:rPr>
          <w:szCs w:val="28"/>
        </w:rPr>
        <w:t xml:space="preserve">(далее – </w:t>
      </w:r>
      <w:r w:rsidR="00363C10" w:rsidRPr="00EC331F">
        <w:rPr>
          <w:szCs w:val="28"/>
        </w:rPr>
        <w:t>единственный исполнитель)</w:t>
      </w:r>
      <w:r w:rsidR="00363C10">
        <w:rPr>
          <w:szCs w:val="28"/>
        </w:rPr>
        <w:t xml:space="preserve"> </w:t>
      </w:r>
      <w:r w:rsidRPr="008E7BAA">
        <w:rPr>
          <w:szCs w:val="28"/>
          <w:lang w:eastAsia="uk-UA"/>
        </w:rPr>
        <w:t xml:space="preserve">при осуществлении их закупок </w:t>
      </w:r>
      <w:r w:rsidR="00837330">
        <w:rPr>
          <w:szCs w:val="28"/>
          <w:lang w:eastAsia="uk-UA"/>
        </w:rPr>
        <w:t>заказчиками</w:t>
      </w:r>
      <w:r w:rsidRPr="008E7BAA">
        <w:rPr>
          <w:szCs w:val="28"/>
          <w:lang w:eastAsia="uk-UA"/>
        </w:rPr>
        <w:t xml:space="preserve"> (далее </w:t>
      </w:r>
      <w:r w:rsidR="00ED4E7B">
        <w:rPr>
          <w:szCs w:val="28"/>
          <w:lang w:eastAsia="uk-UA"/>
        </w:rPr>
        <w:t>–</w:t>
      </w:r>
      <w:r w:rsidRPr="008E7BAA">
        <w:rPr>
          <w:szCs w:val="28"/>
          <w:lang w:eastAsia="uk-UA"/>
        </w:rPr>
        <w:t xml:space="preserve"> обращение).</w:t>
      </w:r>
    </w:p>
    <w:p w:rsidR="008E7BAA" w:rsidRPr="008E7BAA" w:rsidRDefault="00B44C50" w:rsidP="00B44C50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2" w:name="sub_1003"/>
      <w:bookmarkEnd w:id="1"/>
      <w:r>
        <w:rPr>
          <w:szCs w:val="28"/>
          <w:lang w:eastAsia="uk-UA"/>
        </w:rPr>
        <w:t>2. </w:t>
      </w:r>
      <w:r w:rsidR="008E7BAA" w:rsidRPr="008E7BAA">
        <w:rPr>
          <w:szCs w:val="28"/>
          <w:lang w:eastAsia="uk-UA"/>
        </w:rPr>
        <w:t xml:space="preserve">В обращении, направляемом в Правительство </w:t>
      </w:r>
      <w:r w:rsidRPr="00752F48">
        <w:rPr>
          <w:szCs w:val="28"/>
          <w:lang w:eastAsia="uk-UA"/>
        </w:rPr>
        <w:t>Луганской Народной Республики</w:t>
      </w:r>
      <w:r w:rsidR="008E7BAA" w:rsidRPr="008E7BAA">
        <w:rPr>
          <w:szCs w:val="28"/>
          <w:lang w:eastAsia="uk-UA"/>
        </w:rPr>
        <w:t>, указываются (содержатся):</w:t>
      </w:r>
    </w:p>
    <w:p w:rsidR="003D79D2" w:rsidRPr="000A7DF6" w:rsidRDefault="003D79D2" w:rsidP="00C4674B">
      <w:pPr>
        <w:ind w:firstLine="720"/>
        <w:jc w:val="both"/>
        <w:rPr>
          <w:szCs w:val="28"/>
        </w:rPr>
      </w:pPr>
      <w:bookmarkStart w:id="3" w:name="sub_10032"/>
      <w:bookmarkStart w:id="4" w:name="sub_1041"/>
      <w:bookmarkEnd w:id="2"/>
      <w:r w:rsidRPr="00EC331F">
        <w:rPr>
          <w:szCs w:val="28"/>
        </w:rPr>
        <w:t>а)</w:t>
      </w:r>
      <w:r>
        <w:rPr>
          <w:szCs w:val="28"/>
        </w:rPr>
        <w:t> </w:t>
      </w:r>
      <w:r w:rsidRPr="00EC331F">
        <w:rPr>
          <w:szCs w:val="28"/>
        </w:rPr>
        <w:t xml:space="preserve">предмет </w:t>
      </w:r>
      <w:r>
        <w:rPr>
          <w:szCs w:val="28"/>
        </w:rPr>
        <w:t>договора (</w:t>
      </w:r>
      <w:r w:rsidRPr="00EC331F">
        <w:rPr>
          <w:szCs w:val="28"/>
        </w:rPr>
        <w:t>контракта</w:t>
      </w:r>
      <w:r>
        <w:rPr>
          <w:szCs w:val="28"/>
        </w:rPr>
        <w:t>)</w:t>
      </w:r>
      <w:r w:rsidRPr="00EC331F">
        <w:rPr>
          <w:szCs w:val="28"/>
        </w:rPr>
        <w:t xml:space="preserve"> и описание </w:t>
      </w:r>
      <w:r w:rsidR="00C4674B">
        <w:rPr>
          <w:szCs w:val="28"/>
        </w:rPr>
        <w:t>предмета</w:t>
      </w:r>
      <w:r w:rsidRPr="00EC331F">
        <w:rPr>
          <w:szCs w:val="28"/>
        </w:rPr>
        <w:t xml:space="preserve"> закупки, включающее в себя функциональные, технические и качественные характеристики, эксплуатационные характеристики </w:t>
      </w:r>
      <w:r w:rsidR="00C4674B">
        <w:rPr>
          <w:szCs w:val="28"/>
        </w:rPr>
        <w:t>предмета</w:t>
      </w:r>
      <w:r w:rsidRPr="00EC331F">
        <w:rPr>
          <w:szCs w:val="28"/>
        </w:rPr>
        <w:t xml:space="preserve"> закупки </w:t>
      </w:r>
      <w:r>
        <w:rPr>
          <w:szCs w:val="28"/>
        </w:rPr>
        <w:br/>
      </w:r>
      <w:r w:rsidRPr="00EC331F">
        <w:rPr>
          <w:szCs w:val="28"/>
        </w:rPr>
        <w:t xml:space="preserve">(при </w:t>
      </w:r>
      <w:r w:rsidRPr="000A7DF6">
        <w:rPr>
          <w:szCs w:val="28"/>
        </w:rPr>
        <w:t>необходимости);</w:t>
      </w:r>
    </w:p>
    <w:p w:rsidR="003D79D2" w:rsidRPr="000A7DF6" w:rsidRDefault="003D79D2" w:rsidP="003D79D2">
      <w:pPr>
        <w:ind w:firstLine="720"/>
        <w:jc w:val="both"/>
        <w:rPr>
          <w:szCs w:val="28"/>
        </w:rPr>
      </w:pPr>
      <w:bookmarkStart w:id="5" w:name="sub_10033"/>
      <w:bookmarkStart w:id="6" w:name="sub_1042"/>
      <w:bookmarkEnd w:id="3"/>
      <w:bookmarkEnd w:id="4"/>
      <w:r w:rsidRPr="000A7DF6">
        <w:rPr>
          <w:szCs w:val="28"/>
        </w:rPr>
        <w:t>б) </w:t>
      </w:r>
      <w:r w:rsidRPr="000A7DF6">
        <w:rPr>
          <w:spacing w:val="-2"/>
          <w:szCs w:val="28"/>
        </w:rPr>
        <w:t>экономическое и/или технологическое обоснование</w:t>
      </w:r>
      <w:r w:rsidRPr="000A7DF6">
        <w:rPr>
          <w:szCs w:val="28"/>
        </w:rPr>
        <w:t xml:space="preserve"> нецелесообразности осуществления закупки с использованием конкурентных способов определения поставщиков (подрядчиков, исполнителей), за исключением случаев, предусмотренных пунктом 7 настоящего Порядка;</w:t>
      </w:r>
    </w:p>
    <w:p w:rsidR="005D34F4" w:rsidRPr="000A7DF6" w:rsidRDefault="005D34F4" w:rsidP="005D34F4">
      <w:pPr>
        <w:ind w:firstLine="720"/>
        <w:jc w:val="both"/>
        <w:rPr>
          <w:szCs w:val="28"/>
        </w:rPr>
      </w:pPr>
      <w:bookmarkStart w:id="7" w:name="sub_1043"/>
      <w:bookmarkStart w:id="8" w:name="sub_10034"/>
      <w:bookmarkEnd w:id="5"/>
      <w:bookmarkEnd w:id="6"/>
      <w:r w:rsidRPr="000A7DF6">
        <w:rPr>
          <w:szCs w:val="28"/>
        </w:rPr>
        <w:t>в) финансово-экономическое обоснование предложения об определении единственного исполнителя, за исключением случаев, предусмотренных пунктом 7 настоящего Порядка;</w:t>
      </w:r>
    </w:p>
    <w:bookmarkEnd w:id="7"/>
    <w:p w:rsidR="008E7BAA" w:rsidRPr="000A7DF6" w:rsidRDefault="008E7BAA" w:rsidP="008E7BAA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0A7DF6">
        <w:rPr>
          <w:szCs w:val="28"/>
          <w:lang w:eastAsia="uk-UA"/>
        </w:rPr>
        <w:t>г) наименование заказчика;</w:t>
      </w:r>
    </w:p>
    <w:p w:rsidR="008C7535" w:rsidRPr="00EC331F" w:rsidRDefault="008C7535" w:rsidP="008C7535">
      <w:pPr>
        <w:ind w:firstLine="720"/>
        <w:jc w:val="both"/>
        <w:rPr>
          <w:szCs w:val="28"/>
        </w:rPr>
      </w:pPr>
      <w:bookmarkStart w:id="9" w:name="sub_1045"/>
      <w:bookmarkStart w:id="10" w:name="sub_10036"/>
      <w:bookmarkEnd w:id="8"/>
      <w:r w:rsidRPr="000A7DF6">
        <w:rPr>
          <w:szCs w:val="28"/>
        </w:rPr>
        <w:t xml:space="preserve">д) информация о предполагаемом единственном исполнителе, включая его наименование, регистрационный номер учетной карточки физического </w:t>
      </w:r>
      <w:r w:rsidRPr="000A7DF6">
        <w:rPr>
          <w:szCs w:val="28"/>
        </w:rPr>
        <w:br/>
        <w:t>лица – плательщика налогов или основной государственный</w:t>
      </w:r>
      <w:r w:rsidRPr="003A21D6">
        <w:rPr>
          <w:szCs w:val="28"/>
        </w:rPr>
        <w:t xml:space="preserve"> регистрационный номер </w:t>
      </w:r>
      <w:r w:rsidR="006226D0">
        <w:rPr>
          <w:szCs w:val="28"/>
        </w:rPr>
        <w:t>в Едином государственном реестре</w:t>
      </w:r>
      <w:r w:rsidRPr="003A21D6">
        <w:rPr>
          <w:szCs w:val="28"/>
        </w:rPr>
        <w:t xml:space="preserve"> юридических лиц</w:t>
      </w:r>
      <w:r>
        <w:rPr>
          <w:szCs w:val="28"/>
        </w:rPr>
        <w:t xml:space="preserve">, </w:t>
      </w:r>
      <w:r w:rsidRPr="00EC331F">
        <w:rPr>
          <w:szCs w:val="28"/>
        </w:rPr>
        <w:t>и обоснование выбора такого исполнителя;</w:t>
      </w:r>
    </w:p>
    <w:bookmarkEnd w:id="9"/>
    <w:p w:rsidR="008E7BAA" w:rsidRPr="008E7BAA" w:rsidRDefault="008E7BAA" w:rsidP="008C7535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8E7BAA">
        <w:rPr>
          <w:szCs w:val="28"/>
          <w:lang w:eastAsia="uk-UA"/>
        </w:rPr>
        <w:t>е)</w:t>
      </w:r>
      <w:r w:rsidR="008C7535">
        <w:rPr>
          <w:szCs w:val="28"/>
          <w:lang w:eastAsia="uk-UA"/>
        </w:rPr>
        <w:t> </w:t>
      </w:r>
      <w:r w:rsidRPr="008E7BAA">
        <w:rPr>
          <w:szCs w:val="28"/>
          <w:lang w:eastAsia="uk-UA"/>
        </w:rPr>
        <w:t xml:space="preserve">обоснование предполагаемого срока осуществления закупки </w:t>
      </w:r>
      <w:r w:rsidR="008C7535">
        <w:rPr>
          <w:szCs w:val="28"/>
          <w:lang w:eastAsia="uk-UA"/>
        </w:rPr>
        <w:br/>
      </w:r>
      <w:r w:rsidRPr="008E7BAA">
        <w:rPr>
          <w:szCs w:val="28"/>
          <w:lang w:eastAsia="uk-UA"/>
        </w:rPr>
        <w:t>у единственного исполнителя;</w:t>
      </w:r>
    </w:p>
    <w:p w:rsidR="008C7535" w:rsidRPr="006F3914" w:rsidRDefault="008C7535" w:rsidP="008C7535">
      <w:pPr>
        <w:ind w:firstLine="720"/>
        <w:jc w:val="both"/>
        <w:rPr>
          <w:szCs w:val="28"/>
        </w:rPr>
      </w:pPr>
      <w:bookmarkStart w:id="11" w:name="sub_10038"/>
      <w:bookmarkStart w:id="12" w:name="sub_1047"/>
      <w:bookmarkEnd w:id="10"/>
      <w:r w:rsidRPr="00EC331F">
        <w:rPr>
          <w:szCs w:val="28"/>
        </w:rPr>
        <w:t>ж)</w:t>
      </w:r>
      <w:r>
        <w:rPr>
          <w:szCs w:val="28"/>
        </w:rPr>
        <w:t> </w:t>
      </w:r>
      <w:r w:rsidRPr="00EC331F">
        <w:rPr>
          <w:szCs w:val="28"/>
        </w:rPr>
        <w:t xml:space="preserve">результаты </w:t>
      </w:r>
      <w:r w:rsidRPr="006F3914">
        <w:rPr>
          <w:szCs w:val="28"/>
        </w:rPr>
        <w:t>проведенной заказчиком проверки соответствия предполагаемого единственного исполнителя требованиям законодательства Луганской Народной Республики в сфер</w:t>
      </w:r>
      <w:r>
        <w:rPr>
          <w:szCs w:val="28"/>
        </w:rPr>
        <w:t>е закупок товаров, работ, услуг;</w:t>
      </w:r>
    </w:p>
    <w:p w:rsidR="00A3302D" w:rsidRPr="00EC331F" w:rsidRDefault="00A3302D" w:rsidP="00A3302D">
      <w:pPr>
        <w:ind w:firstLine="720"/>
        <w:jc w:val="both"/>
        <w:rPr>
          <w:szCs w:val="28"/>
        </w:rPr>
      </w:pPr>
      <w:bookmarkStart w:id="13" w:name="sub_1048"/>
      <w:bookmarkStart w:id="14" w:name="sub_10039"/>
      <w:bookmarkEnd w:id="11"/>
      <w:bookmarkEnd w:id="12"/>
      <w:r w:rsidRPr="006F3914">
        <w:rPr>
          <w:szCs w:val="28"/>
        </w:rPr>
        <w:t>з)</w:t>
      </w:r>
      <w:r>
        <w:rPr>
          <w:szCs w:val="28"/>
        </w:rPr>
        <w:t> </w:t>
      </w:r>
      <w:r w:rsidRPr="006F3914">
        <w:rPr>
          <w:szCs w:val="28"/>
        </w:rPr>
        <w:t xml:space="preserve">информация об исполнении предполагаемым единственным исполнителем своих обязательств по договору (контракту) лично </w:t>
      </w:r>
      <w:r>
        <w:rPr>
          <w:szCs w:val="28"/>
        </w:rPr>
        <w:br/>
      </w:r>
      <w:r w:rsidRPr="006F3914">
        <w:rPr>
          <w:szCs w:val="28"/>
        </w:rPr>
        <w:lastRenderedPageBreak/>
        <w:t xml:space="preserve">или с привлечением к его исполнению субподрядчиков, соисполнителей </w:t>
      </w:r>
      <w:r>
        <w:rPr>
          <w:szCs w:val="28"/>
        </w:rPr>
        <w:br/>
      </w:r>
      <w:r w:rsidRPr="006F3914">
        <w:rPr>
          <w:szCs w:val="28"/>
        </w:rPr>
        <w:t>и обоснование необходимости их привлечения, а также требование к объему исполнения этим исполнителем своих обязательств по такому</w:t>
      </w:r>
      <w:r w:rsidRPr="00EC331F">
        <w:rPr>
          <w:szCs w:val="28"/>
        </w:rPr>
        <w:t xml:space="preserve"> </w:t>
      </w:r>
      <w:r>
        <w:rPr>
          <w:szCs w:val="28"/>
        </w:rPr>
        <w:t>договору (</w:t>
      </w:r>
      <w:r w:rsidRPr="00EC331F">
        <w:rPr>
          <w:szCs w:val="28"/>
        </w:rPr>
        <w:t>контракту</w:t>
      </w:r>
      <w:r>
        <w:rPr>
          <w:szCs w:val="28"/>
        </w:rPr>
        <w:t>)</w:t>
      </w:r>
      <w:r w:rsidRPr="00EC331F">
        <w:rPr>
          <w:szCs w:val="28"/>
        </w:rPr>
        <w:t xml:space="preserve"> лично, установленному в виде проце</w:t>
      </w:r>
      <w:r>
        <w:rPr>
          <w:szCs w:val="28"/>
        </w:rPr>
        <w:t xml:space="preserve">нта от цены заключаемого </w:t>
      </w:r>
      <w:r>
        <w:rPr>
          <w:szCs w:val="28"/>
        </w:rPr>
        <w:br/>
        <w:t>с ним договора</w:t>
      </w:r>
      <w:r w:rsidRPr="00EC331F">
        <w:rPr>
          <w:szCs w:val="28"/>
        </w:rPr>
        <w:t xml:space="preserve"> </w:t>
      </w:r>
      <w:r>
        <w:rPr>
          <w:szCs w:val="28"/>
        </w:rPr>
        <w:t>(</w:t>
      </w:r>
      <w:r w:rsidRPr="00EC331F">
        <w:rPr>
          <w:szCs w:val="28"/>
        </w:rPr>
        <w:t>контракта</w:t>
      </w:r>
      <w:r>
        <w:rPr>
          <w:szCs w:val="28"/>
        </w:rPr>
        <w:t>)</w:t>
      </w:r>
      <w:r w:rsidRPr="00EC331F">
        <w:rPr>
          <w:szCs w:val="28"/>
        </w:rPr>
        <w:t>, в случае привлечения к его исполнению субподрядчиков, соисполнителей;</w:t>
      </w:r>
    </w:p>
    <w:bookmarkEnd w:id="13"/>
    <w:p w:rsidR="008E7BAA" w:rsidRPr="008E7BAA" w:rsidRDefault="008E7BAA" w:rsidP="00A3302D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8E7BAA">
        <w:rPr>
          <w:szCs w:val="28"/>
          <w:lang w:eastAsia="uk-UA"/>
        </w:rPr>
        <w:t xml:space="preserve">и) </w:t>
      </w:r>
      <w:bookmarkStart w:id="15" w:name="sub_100310"/>
      <w:bookmarkEnd w:id="14"/>
      <w:r w:rsidRPr="008E7BAA">
        <w:rPr>
          <w:szCs w:val="28"/>
          <w:lang w:eastAsia="uk-UA"/>
        </w:rPr>
        <w:t>информация об ис</w:t>
      </w:r>
      <w:r w:rsidR="00A3302D">
        <w:rPr>
          <w:szCs w:val="28"/>
          <w:lang w:eastAsia="uk-UA"/>
        </w:rPr>
        <w:t>точниках финансирования закупки.</w:t>
      </w:r>
    </w:p>
    <w:p w:rsidR="00061E78" w:rsidRDefault="00252B0C" w:rsidP="00061E78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16" w:name="sub_1004"/>
      <w:bookmarkEnd w:id="15"/>
      <w:r>
        <w:rPr>
          <w:szCs w:val="28"/>
          <w:lang w:eastAsia="uk-UA"/>
        </w:rPr>
        <w:t>3</w:t>
      </w:r>
      <w:r w:rsidR="008E7BAA" w:rsidRPr="008E7BAA">
        <w:rPr>
          <w:szCs w:val="28"/>
          <w:lang w:eastAsia="uk-UA"/>
        </w:rPr>
        <w:t>.</w:t>
      </w:r>
      <w:r w:rsidR="007170C5">
        <w:rPr>
          <w:szCs w:val="28"/>
          <w:lang w:eastAsia="uk-UA"/>
        </w:rPr>
        <w:t> </w:t>
      </w:r>
      <w:r w:rsidR="008E7BAA" w:rsidRPr="008E7BAA">
        <w:rPr>
          <w:szCs w:val="28"/>
          <w:lang w:eastAsia="uk-UA"/>
        </w:rPr>
        <w:t xml:space="preserve">К обращению, направляемому в Правительство </w:t>
      </w:r>
      <w:r w:rsidR="007170C5" w:rsidRPr="00752F48">
        <w:rPr>
          <w:szCs w:val="28"/>
          <w:lang w:eastAsia="uk-UA"/>
        </w:rPr>
        <w:t>Луганской Народной Республики</w:t>
      </w:r>
      <w:r w:rsidR="008E7BAA" w:rsidRPr="008E7BAA">
        <w:rPr>
          <w:szCs w:val="28"/>
          <w:lang w:eastAsia="uk-UA"/>
        </w:rPr>
        <w:t>, прилагаются</w:t>
      </w:r>
      <w:r w:rsidR="00FF5DA0">
        <w:rPr>
          <w:szCs w:val="28"/>
          <w:lang w:eastAsia="uk-UA"/>
        </w:rPr>
        <w:t xml:space="preserve"> </w:t>
      </w:r>
      <w:r w:rsidR="008E7BAA" w:rsidRPr="008E7BAA">
        <w:rPr>
          <w:szCs w:val="28"/>
          <w:lang w:eastAsia="uk-UA"/>
        </w:rPr>
        <w:t xml:space="preserve">заключения, предусмотренные </w:t>
      </w:r>
      <w:r>
        <w:rPr>
          <w:szCs w:val="28"/>
          <w:lang w:eastAsia="uk-UA"/>
        </w:rPr>
        <w:t xml:space="preserve">пунктом 9 </w:t>
      </w:r>
      <w:r w:rsidR="008E7BAA" w:rsidRPr="008E7BAA">
        <w:rPr>
          <w:szCs w:val="28"/>
          <w:lang w:eastAsia="uk-UA"/>
        </w:rPr>
        <w:t>настоящего По</w:t>
      </w:r>
      <w:r>
        <w:rPr>
          <w:szCs w:val="28"/>
          <w:lang w:eastAsia="uk-UA"/>
        </w:rPr>
        <w:t>рядка</w:t>
      </w:r>
      <w:r w:rsidR="008E7BAA" w:rsidRPr="008E7BAA">
        <w:rPr>
          <w:szCs w:val="28"/>
          <w:lang w:eastAsia="uk-UA"/>
        </w:rPr>
        <w:t xml:space="preserve">, за исключением случаев, предусмотренных </w:t>
      </w:r>
      <w:r w:rsidR="008E7BAA" w:rsidRPr="00252B0C">
        <w:rPr>
          <w:szCs w:val="28"/>
          <w:lang w:eastAsia="uk-UA"/>
        </w:rPr>
        <w:t>пунктами 1</w:t>
      </w:r>
      <w:r>
        <w:rPr>
          <w:szCs w:val="28"/>
          <w:lang w:eastAsia="uk-UA"/>
        </w:rPr>
        <w:t>0</w:t>
      </w:r>
      <w:r w:rsidR="008775C9">
        <w:rPr>
          <w:szCs w:val="28"/>
          <w:lang w:eastAsia="uk-UA"/>
        </w:rPr>
        <w:t>,</w:t>
      </w:r>
      <w:r w:rsidR="008E7BAA" w:rsidRPr="008E7BAA">
        <w:rPr>
          <w:szCs w:val="28"/>
          <w:lang w:eastAsia="uk-UA"/>
        </w:rPr>
        <w:t xml:space="preserve"> </w:t>
      </w:r>
      <w:r w:rsidR="008E7BAA" w:rsidRPr="00252B0C">
        <w:rPr>
          <w:szCs w:val="28"/>
          <w:lang w:eastAsia="uk-UA"/>
        </w:rPr>
        <w:t>1</w:t>
      </w:r>
      <w:r>
        <w:rPr>
          <w:szCs w:val="28"/>
          <w:lang w:eastAsia="uk-UA"/>
        </w:rPr>
        <w:t>1</w:t>
      </w:r>
      <w:r w:rsidR="008E7BAA" w:rsidRPr="008E7BAA">
        <w:rPr>
          <w:szCs w:val="28"/>
          <w:lang w:eastAsia="uk-UA"/>
        </w:rPr>
        <w:t xml:space="preserve"> настоящего П</w:t>
      </w:r>
      <w:r>
        <w:rPr>
          <w:szCs w:val="28"/>
          <w:lang w:eastAsia="uk-UA"/>
        </w:rPr>
        <w:t>орядка</w:t>
      </w:r>
      <w:r w:rsidR="008E7BAA" w:rsidRPr="008E7BAA">
        <w:rPr>
          <w:szCs w:val="28"/>
          <w:lang w:eastAsia="uk-UA"/>
        </w:rPr>
        <w:t>.</w:t>
      </w:r>
      <w:r w:rsidR="00697D04">
        <w:rPr>
          <w:szCs w:val="28"/>
          <w:lang w:eastAsia="uk-UA"/>
        </w:rPr>
        <w:t xml:space="preserve"> </w:t>
      </w:r>
      <w:bookmarkStart w:id="17" w:name="sub_1005"/>
      <w:bookmarkEnd w:id="16"/>
    </w:p>
    <w:p w:rsidR="00120CB2" w:rsidRPr="002446A3" w:rsidRDefault="00252B0C" w:rsidP="001101A7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>
        <w:rPr>
          <w:szCs w:val="28"/>
          <w:lang w:eastAsia="uk-UA"/>
        </w:rPr>
        <w:t>4</w:t>
      </w:r>
      <w:r w:rsidR="008E7BAA" w:rsidRPr="008E7BAA">
        <w:rPr>
          <w:szCs w:val="28"/>
          <w:lang w:eastAsia="uk-UA"/>
        </w:rPr>
        <w:t>.</w:t>
      </w:r>
      <w:r>
        <w:rPr>
          <w:szCs w:val="28"/>
          <w:lang w:eastAsia="uk-UA"/>
        </w:rPr>
        <w:t> </w:t>
      </w:r>
      <w:r w:rsidR="008E7BAA" w:rsidRPr="008E7BAA">
        <w:rPr>
          <w:szCs w:val="28"/>
          <w:lang w:eastAsia="uk-UA"/>
        </w:rPr>
        <w:t xml:space="preserve">К обращению, предусматривающему издание правового акта </w:t>
      </w:r>
      <w:r w:rsidR="00120CB2">
        <w:rPr>
          <w:szCs w:val="28"/>
          <w:lang w:eastAsia="uk-UA"/>
        </w:rPr>
        <w:t>Главы Луганской Народной Республики</w:t>
      </w:r>
      <w:r w:rsidR="008E7BAA" w:rsidRPr="008E7BAA">
        <w:rPr>
          <w:szCs w:val="28"/>
          <w:lang w:eastAsia="uk-UA"/>
        </w:rPr>
        <w:t xml:space="preserve"> об определении единственного исполнителя, прилагается подготовленное в соответствии </w:t>
      </w:r>
      <w:r w:rsidR="00120CB2" w:rsidRPr="00EC331F">
        <w:rPr>
          <w:szCs w:val="28"/>
        </w:rPr>
        <w:t xml:space="preserve">со </w:t>
      </w:r>
      <w:r w:rsidR="00120CB2">
        <w:rPr>
          <w:szCs w:val="28"/>
        </w:rPr>
        <w:t>статьей 3 Закона</w:t>
      </w:r>
      <w:r w:rsidR="00120CB2" w:rsidRPr="00EC331F">
        <w:rPr>
          <w:szCs w:val="28"/>
        </w:rPr>
        <w:t xml:space="preserve"> </w:t>
      </w:r>
      <w:r w:rsidR="00607DD2">
        <w:rPr>
          <w:szCs w:val="28"/>
        </w:rPr>
        <w:t xml:space="preserve">Луганской </w:t>
      </w:r>
      <w:r w:rsidR="00607DD2" w:rsidRPr="00872CBF">
        <w:rPr>
          <w:szCs w:val="28"/>
        </w:rPr>
        <w:t xml:space="preserve">Народной Республики от </w:t>
      </w:r>
      <w:r w:rsidR="001101A7" w:rsidRPr="001101A7">
        <w:rPr>
          <w:szCs w:val="28"/>
        </w:rPr>
        <w:t xml:space="preserve">01.10.2021 № 322-III </w:t>
      </w:r>
      <w:r w:rsidR="00607DD2" w:rsidRPr="00872CBF">
        <w:rPr>
          <w:szCs w:val="28"/>
        </w:rPr>
        <w:t xml:space="preserve">«О закупке товаров, работ </w:t>
      </w:r>
      <w:r w:rsidR="00A57B74" w:rsidRPr="00872CBF">
        <w:rPr>
          <w:szCs w:val="28"/>
        </w:rPr>
        <w:br/>
      </w:r>
      <w:r w:rsidR="00607DD2" w:rsidRPr="00872CBF">
        <w:rPr>
          <w:szCs w:val="28"/>
        </w:rPr>
        <w:t xml:space="preserve">и </w:t>
      </w:r>
      <w:r w:rsidR="00607DD2" w:rsidRPr="002446A3">
        <w:rPr>
          <w:szCs w:val="28"/>
        </w:rPr>
        <w:t xml:space="preserve">услуг у единственного поставщика (подрядчика, исполнителя)» </w:t>
      </w:r>
      <w:r w:rsidR="00A57B74" w:rsidRPr="002446A3">
        <w:rPr>
          <w:szCs w:val="28"/>
        </w:rPr>
        <w:br/>
      </w:r>
      <w:r w:rsidR="00120CB2" w:rsidRPr="002446A3">
        <w:rPr>
          <w:szCs w:val="28"/>
        </w:rPr>
        <w:t xml:space="preserve">и подписанное заказчиком обоснование цены </w:t>
      </w:r>
      <w:r w:rsidR="00120CB2" w:rsidRPr="002446A3">
        <w:t>договора (контракта)</w:t>
      </w:r>
      <w:r w:rsidR="00120CB2" w:rsidRPr="002446A3">
        <w:rPr>
          <w:szCs w:val="28"/>
        </w:rPr>
        <w:t>, заключаемого с единственным исполнителем</w:t>
      </w:r>
      <w:r w:rsidR="00607DD2" w:rsidRPr="002446A3">
        <w:rPr>
          <w:szCs w:val="28"/>
        </w:rPr>
        <w:t>.</w:t>
      </w:r>
    </w:p>
    <w:p w:rsidR="00AF79FD" w:rsidRPr="002446A3" w:rsidRDefault="00AF79FD" w:rsidP="00A15227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18" w:name="sub_1007"/>
      <w:bookmarkStart w:id="19" w:name="sub_1006"/>
      <w:bookmarkEnd w:id="17"/>
      <w:r w:rsidRPr="002446A3">
        <w:rPr>
          <w:szCs w:val="28"/>
          <w:lang w:eastAsia="uk-UA"/>
        </w:rPr>
        <w:t xml:space="preserve">5. На обращение об определении единственного исполнителя, </w:t>
      </w:r>
      <w:r w:rsidR="00A15227" w:rsidRPr="002446A3">
        <w:rPr>
          <w:szCs w:val="28"/>
          <w:lang w:eastAsia="uk-UA"/>
        </w:rPr>
        <w:br/>
      </w:r>
      <w:r w:rsidRPr="002446A3">
        <w:rPr>
          <w:szCs w:val="28"/>
          <w:lang w:eastAsia="uk-UA"/>
        </w:rPr>
        <w:t xml:space="preserve">за исключением случаев, предусмотренных пунктом 7 настоящего Порядка, </w:t>
      </w:r>
      <w:r w:rsidR="00A15227" w:rsidRPr="002446A3">
        <w:rPr>
          <w:szCs w:val="28"/>
          <w:lang w:eastAsia="uk-UA"/>
        </w:rPr>
        <w:t xml:space="preserve">инициатором обращения </w:t>
      </w:r>
      <w:r w:rsidRPr="002446A3">
        <w:rPr>
          <w:szCs w:val="28"/>
          <w:lang w:eastAsia="uk-UA"/>
        </w:rPr>
        <w:t>подготавливается</w:t>
      </w:r>
      <w:r w:rsidR="00344949" w:rsidRPr="002446A3">
        <w:rPr>
          <w:szCs w:val="28"/>
          <w:lang w:eastAsia="uk-UA"/>
        </w:rPr>
        <w:t xml:space="preserve"> проект</w:t>
      </w:r>
      <w:r w:rsidRPr="002446A3">
        <w:rPr>
          <w:szCs w:val="28"/>
          <w:lang w:eastAsia="uk-UA"/>
        </w:rPr>
        <w:t xml:space="preserve"> </w:t>
      </w:r>
      <w:r w:rsidR="00866548" w:rsidRPr="002446A3">
        <w:rPr>
          <w:szCs w:val="28"/>
          <w:lang w:eastAsia="uk-UA"/>
        </w:rPr>
        <w:t>заключени</w:t>
      </w:r>
      <w:r w:rsidR="009A61C8" w:rsidRPr="002446A3">
        <w:rPr>
          <w:szCs w:val="28"/>
          <w:lang w:eastAsia="uk-UA"/>
        </w:rPr>
        <w:t>я</w:t>
      </w:r>
      <w:r w:rsidRPr="002446A3">
        <w:rPr>
          <w:szCs w:val="28"/>
          <w:lang w:eastAsia="uk-UA"/>
        </w:rPr>
        <w:t xml:space="preserve"> Правительства Луганской Народной Республики по форме согласно приложению </w:t>
      </w:r>
      <w:r w:rsidR="00A15227" w:rsidRPr="002446A3">
        <w:rPr>
          <w:szCs w:val="28"/>
          <w:lang w:eastAsia="uk-UA"/>
        </w:rPr>
        <w:br/>
      </w:r>
      <w:r w:rsidRPr="002446A3">
        <w:rPr>
          <w:szCs w:val="28"/>
          <w:lang w:eastAsia="uk-UA"/>
        </w:rPr>
        <w:t>к настоящему Порядку.</w:t>
      </w:r>
    </w:p>
    <w:bookmarkEnd w:id="18"/>
    <w:p w:rsidR="008E7BAA" w:rsidRPr="00872CBF" w:rsidRDefault="00AF79FD" w:rsidP="009875F2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2446A3">
        <w:rPr>
          <w:szCs w:val="28"/>
          <w:lang w:eastAsia="uk-UA"/>
        </w:rPr>
        <w:t>6</w:t>
      </w:r>
      <w:r w:rsidR="006C305F" w:rsidRPr="002446A3">
        <w:rPr>
          <w:szCs w:val="28"/>
          <w:lang w:eastAsia="uk-UA"/>
        </w:rPr>
        <w:t>. </w:t>
      </w:r>
      <w:r w:rsidR="008E7BAA" w:rsidRPr="002446A3">
        <w:rPr>
          <w:szCs w:val="28"/>
          <w:lang w:eastAsia="uk-UA"/>
        </w:rPr>
        <w:t>Обращение, не</w:t>
      </w:r>
      <w:r w:rsidR="008E7BAA" w:rsidRPr="00872CBF">
        <w:rPr>
          <w:szCs w:val="28"/>
          <w:lang w:eastAsia="uk-UA"/>
        </w:rPr>
        <w:t xml:space="preserve"> соответствующее требованиям, предусмотренным пунктами </w:t>
      </w:r>
      <w:r w:rsidR="000F065D" w:rsidRPr="00872CBF">
        <w:rPr>
          <w:szCs w:val="28"/>
          <w:lang w:eastAsia="uk-UA"/>
        </w:rPr>
        <w:t>2–5</w:t>
      </w:r>
      <w:r w:rsidR="008E7BAA" w:rsidRPr="00872CBF">
        <w:rPr>
          <w:szCs w:val="28"/>
          <w:lang w:eastAsia="uk-UA"/>
        </w:rPr>
        <w:t xml:space="preserve"> настоящего По</w:t>
      </w:r>
      <w:r w:rsidR="006C305F" w:rsidRPr="00872CBF">
        <w:rPr>
          <w:szCs w:val="28"/>
          <w:lang w:eastAsia="uk-UA"/>
        </w:rPr>
        <w:t>рядка</w:t>
      </w:r>
      <w:r w:rsidR="008E7BAA" w:rsidRPr="00872CBF">
        <w:rPr>
          <w:szCs w:val="28"/>
          <w:lang w:eastAsia="uk-UA"/>
        </w:rPr>
        <w:t xml:space="preserve">, подлежит возврату Аппаратом Правительства </w:t>
      </w:r>
      <w:r w:rsidR="006C305F" w:rsidRPr="00872CBF">
        <w:rPr>
          <w:szCs w:val="28"/>
          <w:lang w:eastAsia="uk-UA"/>
        </w:rPr>
        <w:t>Луганской Народной Республики</w:t>
      </w:r>
      <w:r w:rsidR="008E7BAA" w:rsidRPr="00872CBF">
        <w:rPr>
          <w:szCs w:val="28"/>
          <w:lang w:eastAsia="uk-UA"/>
        </w:rPr>
        <w:t xml:space="preserve">, за исключением случаев, если оно поступило в соответствии с указанием </w:t>
      </w:r>
      <w:r w:rsidR="009875F2" w:rsidRPr="00872CBF">
        <w:rPr>
          <w:szCs w:val="28"/>
          <w:lang w:eastAsia="uk-UA"/>
        </w:rPr>
        <w:t>Главы</w:t>
      </w:r>
      <w:r w:rsidR="008E7BAA" w:rsidRPr="00872CBF">
        <w:rPr>
          <w:szCs w:val="28"/>
          <w:lang w:eastAsia="uk-UA"/>
        </w:rPr>
        <w:t xml:space="preserve"> </w:t>
      </w:r>
      <w:r w:rsidR="006C305F" w:rsidRPr="00872CBF">
        <w:rPr>
          <w:szCs w:val="28"/>
          <w:lang w:eastAsia="uk-UA"/>
        </w:rPr>
        <w:t>Луганской Народной Республики</w:t>
      </w:r>
      <w:r w:rsidR="008E7BAA" w:rsidRPr="00872CBF">
        <w:rPr>
          <w:szCs w:val="28"/>
          <w:lang w:eastAsia="uk-UA"/>
        </w:rPr>
        <w:t>.</w:t>
      </w:r>
    </w:p>
    <w:p w:rsidR="00B44C50" w:rsidRPr="00872CBF" w:rsidRDefault="00686DEF" w:rsidP="00065115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20" w:name="sub_1008"/>
      <w:bookmarkEnd w:id="19"/>
      <w:r w:rsidRPr="00872CBF">
        <w:rPr>
          <w:szCs w:val="28"/>
          <w:lang w:eastAsia="uk-UA"/>
        </w:rPr>
        <w:t>7</w:t>
      </w:r>
      <w:r w:rsidR="002A0B69" w:rsidRPr="00872CBF">
        <w:rPr>
          <w:szCs w:val="28"/>
          <w:lang w:eastAsia="uk-UA"/>
        </w:rPr>
        <w:t>. </w:t>
      </w:r>
      <w:r w:rsidR="00B44C50" w:rsidRPr="00872CBF">
        <w:rPr>
          <w:szCs w:val="28"/>
        </w:rPr>
        <w:t>Требования подпу</w:t>
      </w:r>
      <w:r w:rsidR="00B44C50" w:rsidRPr="000A7DF6">
        <w:rPr>
          <w:szCs w:val="28"/>
        </w:rPr>
        <w:t xml:space="preserve">нктов </w:t>
      </w:r>
      <w:r w:rsidR="00065115">
        <w:rPr>
          <w:szCs w:val="28"/>
        </w:rPr>
        <w:t>«</w:t>
      </w:r>
      <w:r w:rsidR="00B44C50" w:rsidRPr="000A7DF6">
        <w:rPr>
          <w:szCs w:val="28"/>
        </w:rPr>
        <w:t>б</w:t>
      </w:r>
      <w:r w:rsidR="00065115">
        <w:rPr>
          <w:szCs w:val="28"/>
        </w:rPr>
        <w:t>»</w:t>
      </w:r>
      <w:r w:rsidR="00B44C50" w:rsidRPr="000A7DF6">
        <w:rPr>
          <w:szCs w:val="28"/>
        </w:rPr>
        <w:t xml:space="preserve"> и </w:t>
      </w:r>
      <w:r w:rsidR="00065115">
        <w:rPr>
          <w:szCs w:val="28"/>
        </w:rPr>
        <w:t>«</w:t>
      </w:r>
      <w:r w:rsidR="00B44C50" w:rsidRPr="000A7DF6">
        <w:rPr>
          <w:szCs w:val="28"/>
        </w:rPr>
        <w:t>в</w:t>
      </w:r>
      <w:r w:rsidR="00065115">
        <w:rPr>
          <w:szCs w:val="28"/>
        </w:rPr>
        <w:t>»</w:t>
      </w:r>
      <w:r w:rsidR="00B44C50" w:rsidRPr="000A7DF6">
        <w:rPr>
          <w:szCs w:val="28"/>
        </w:rPr>
        <w:t xml:space="preserve"> пункта </w:t>
      </w:r>
      <w:r w:rsidR="000B3E6B" w:rsidRPr="000A7DF6">
        <w:rPr>
          <w:szCs w:val="28"/>
        </w:rPr>
        <w:t>2</w:t>
      </w:r>
      <w:r w:rsidR="00B44C50" w:rsidRPr="000A7DF6">
        <w:rPr>
          <w:szCs w:val="28"/>
        </w:rPr>
        <w:t xml:space="preserve"> и </w:t>
      </w:r>
      <w:r w:rsidR="000B3E6B" w:rsidRPr="000A7DF6">
        <w:rPr>
          <w:szCs w:val="28"/>
        </w:rPr>
        <w:t>пункта 4</w:t>
      </w:r>
      <w:r w:rsidR="00B44C50" w:rsidRPr="000A7DF6">
        <w:rPr>
          <w:szCs w:val="28"/>
        </w:rPr>
        <w:t xml:space="preserve"> настоящего Порядка не применяются в случаях осуществления закупок в целях проведения мероприятий с участием Главы Луганской Народной Республики, а также мероприятий</w:t>
      </w:r>
      <w:r w:rsidR="00B44C50" w:rsidRPr="00872CBF">
        <w:rPr>
          <w:szCs w:val="28"/>
        </w:rPr>
        <w:t xml:space="preserve">, связанных с обеспечением визитов глав иностранных государств, глав правительств иностранных государств, руководителей международных организаций, парламентских делегаций, правительственных делегаций </w:t>
      </w:r>
      <w:r w:rsidR="000B3E6B" w:rsidRPr="00872CBF">
        <w:rPr>
          <w:szCs w:val="28"/>
        </w:rPr>
        <w:br/>
      </w:r>
      <w:r w:rsidR="00B44C50" w:rsidRPr="00872CBF">
        <w:rPr>
          <w:szCs w:val="28"/>
        </w:rPr>
        <w:t>и делегаций иностранных государств в Луганскую Народную Республику.</w:t>
      </w:r>
    </w:p>
    <w:p w:rsidR="004A1A11" w:rsidRPr="00AD4F7D" w:rsidRDefault="004A1A11" w:rsidP="00B53E19">
      <w:pPr>
        <w:ind w:firstLine="720"/>
        <w:jc w:val="both"/>
        <w:rPr>
          <w:szCs w:val="28"/>
        </w:rPr>
      </w:pPr>
      <w:bookmarkStart w:id="21" w:name="sub_1009"/>
      <w:bookmarkEnd w:id="20"/>
      <w:r w:rsidRPr="00872CBF">
        <w:rPr>
          <w:szCs w:val="28"/>
          <w:lang w:eastAsia="uk-UA"/>
        </w:rPr>
        <w:t>8</w:t>
      </w:r>
      <w:r w:rsidR="008E7BAA" w:rsidRPr="00872CBF">
        <w:rPr>
          <w:szCs w:val="28"/>
          <w:lang w:eastAsia="uk-UA"/>
        </w:rPr>
        <w:t>.</w:t>
      </w:r>
      <w:r w:rsidRPr="00872CBF">
        <w:rPr>
          <w:szCs w:val="28"/>
          <w:lang w:eastAsia="uk-UA"/>
        </w:rPr>
        <w:t> </w:t>
      </w:r>
      <w:r w:rsidR="00B53E19" w:rsidRPr="00872CBF">
        <w:rPr>
          <w:szCs w:val="28"/>
        </w:rPr>
        <w:t>Проект з</w:t>
      </w:r>
      <w:r w:rsidRPr="00872CBF">
        <w:rPr>
          <w:szCs w:val="28"/>
        </w:rPr>
        <w:t>аключени</w:t>
      </w:r>
      <w:r w:rsidR="00B53E19" w:rsidRPr="00872CBF">
        <w:rPr>
          <w:szCs w:val="28"/>
        </w:rPr>
        <w:t>я</w:t>
      </w:r>
      <w:r w:rsidRPr="00872CBF">
        <w:rPr>
          <w:szCs w:val="28"/>
        </w:rPr>
        <w:t xml:space="preserve"> Правительства Луганской Народной Республики долж</w:t>
      </w:r>
      <w:r w:rsidR="00B53E19" w:rsidRPr="00872CBF">
        <w:rPr>
          <w:szCs w:val="28"/>
        </w:rPr>
        <w:t>ен</w:t>
      </w:r>
      <w:r w:rsidRPr="00872CBF">
        <w:rPr>
          <w:szCs w:val="28"/>
        </w:rPr>
        <w:t xml:space="preserve"> содержать оценку соответствия предложения об определении единственного исполнителя</w:t>
      </w:r>
      <w:r w:rsidRPr="00ED7C32">
        <w:rPr>
          <w:szCs w:val="28"/>
        </w:rPr>
        <w:t xml:space="preserve"> положениям законодательства Луганской Народной Республики в сфере закупок товаров, работ, услуг и вывод </w:t>
      </w:r>
      <w:r w:rsidR="00B53E19">
        <w:rPr>
          <w:szCs w:val="28"/>
        </w:rPr>
        <w:br/>
      </w:r>
      <w:r w:rsidRPr="00ED7C32">
        <w:rPr>
          <w:szCs w:val="28"/>
        </w:rPr>
        <w:t>о целесообразности (нецелесообразности) осуществления закупок</w:t>
      </w:r>
      <w:r w:rsidRPr="00AD4F7D">
        <w:rPr>
          <w:szCs w:val="28"/>
        </w:rPr>
        <w:t xml:space="preserve"> </w:t>
      </w:r>
      <w:r w:rsidR="00B53E19">
        <w:rPr>
          <w:szCs w:val="28"/>
        </w:rPr>
        <w:br/>
      </w:r>
      <w:r w:rsidRPr="00AD4F7D">
        <w:rPr>
          <w:szCs w:val="28"/>
        </w:rPr>
        <w:t>без использования конкурентных способов определения поставщиков (подрядчиков, исполнителей).</w:t>
      </w:r>
    </w:p>
    <w:p w:rsidR="008E7BAA" w:rsidRPr="00ED7C32" w:rsidRDefault="00410D36" w:rsidP="00E444F7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22" w:name="sub_1010"/>
      <w:bookmarkEnd w:id="21"/>
      <w:r w:rsidRPr="00ED7C32">
        <w:rPr>
          <w:szCs w:val="28"/>
          <w:lang w:eastAsia="uk-UA"/>
        </w:rPr>
        <w:t>9</w:t>
      </w:r>
      <w:r w:rsidR="008E7BAA" w:rsidRPr="00ED7C32">
        <w:rPr>
          <w:szCs w:val="28"/>
          <w:lang w:eastAsia="uk-UA"/>
        </w:rPr>
        <w:t>.</w:t>
      </w:r>
      <w:r w:rsidR="004A1A11" w:rsidRPr="00ED7C32">
        <w:rPr>
          <w:szCs w:val="28"/>
          <w:lang w:eastAsia="uk-UA"/>
        </w:rPr>
        <w:t> </w:t>
      </w:r>
      <w:r w:rsidR="00E444F7">
        <w:rPr>
          <w:szCs w:val="28"/>
          <w:lang w:eastAsia="uk-UA"/>
        </w:rPr>
        <w:t>Проект з</w:t>
      </w:r>
      <w:r w:rsidRPr="00ED7C32">
        <w:rPr>
          <w:szCs w:val="28"/>
        </w:rPr>
        <w:t>аключени</w:t>
      </w:r>
      <w:r w:rsidR="00E444F7">
        <w:rPr>
          <w:szCs w:val="28"/>
        </w:rPr>
        <w:t>я</w:t>
      </w:r>
      <w:r w:rsidRPr="00ED7C32">
        <w:rPr>
          <w:szCs w:val="28"/>
        </w:rPr>
        <w:t xml:space="preserve"> Правительства Луганской Народной Республики </w:t>
      </w:r>
      <w:r w:rsidR="008E7BAA" w:rsidRPr="00ED7C32">
        <w:rPr>
          <w:szCs w:val="28"/>
          <w:lang w:eastAsia="uk-UA"/>
        </w:rPr>
        <w:t>составляется на основании:</w:t>
      </w:r>
    </w:p>
    <w:p w:rsidR="00410D36" w:rsidRPr="00ED7C32" w:rsidRDefault="00410D36" w:rsidP="00410D36">
      <w:pPr>
        <w:ind w:firstLine="720"/>
        <w:jc w:val="both"/>
        <w:rPr>
          <w:szCs w:val="28"/>
        </w:rPr>
      </w:pPr>
      <w:bookmarkStart w:id="23" w:name="sub_1091"/>
      <w:bookmarkStart w:id="24" w:name="sub_10103"/>
      <w:bookmarkEnd w:id="22"/>
      <w:r w:rsidRPr="00ED7C32">
        <w:rPr>
          <w:szCs w:val="28"/>
        </w:rPr>
        <w:lastRenderedPageBreak/>
        <w:t>а) заключения Министерства финансов Луганской Народной Республики по вопросам, отнесенным к компетенции Министерства финансов Луганской Народной Республики в сфере бюджетной деятельности;</w:t>
      </w:r>
    </w:p>
    <w:p w:rsidR="00410D36" w:rsidRPr="00ED7C32" w:rsidRDefault="00410D36" w:rsidP="00410D36">
      <w:pPr>
        <w:ind w:firstLine="720"/>
        <w:jc w:val="both"/>
        <w:rPr>
          <w:szCs w:val="28"/>
        </w:rPr>
      </w:pPr>
      <w:bookmarkStart w:id="25" w:name="sub_1092"/>
      <w:bookmarkEnd w:id="23"/>
      <w:r w:rsidRPr="00ED7C32">
        <w:rPr>
          <w:szCs w:val="28"/>
        </w:rPr>
        <w:t xml:space="preserve">б) заключения Министерства экономического развития Луганской Народной Республики о соответствии предмета закупки и обоснования цены договора (контракта), заключаемого с единственным исполнителем </w:t>
      </w:r>
      <w:r w:rsidRPr="00ED7C32">
        <w:rPr>
          <w:szCs w:val="28"/>
        </w:rPr>
        <w:br/>
        <w:t xml:space="preserve">(при наличии такого обоснования), требованиям законодательства Луганской Народной Республики в сфере закупок товаров, работ, услуг; </w:t>
      </w:r>
    </w:p>
    <w:p w:rsidR="00410D36" w:rsidRPr="00ED7C32" w:rsidRDefault="00410D36" w:rsidP="00A646BB">
      <w:pPr>
        <w:ind w:firstLine="720"/>
        <w:jc w:val="both"/>
        <w:rPr>
          <w:szCs w:val="28"/>
        </w:rPr>
      </w:pPr>
      <w:bookmarkStart w:id="26" w:name="sub_1093"/>
      <w:bookmarkEnd w:id="25"/>
      <w:r w:rsidRPr="00ED7C32">
        <w:rPr>
          <w:szCs w:val="28"/>
        </w:rPr>
        <w:t xml:space="preserve">в) заключения Государственного антимонопольного комитета Луганской Народной Республики по результатам оценки перспективы изменения состояния конкуренции на товарном рынке вследствие принятия решения </w:t>
      </w:r>
      <w:r w:rsidRPr="00ED7C32">
        <w:rPr>
          <w:szCs w:val="28"/>
        </w:rPr>
        <w:br/>
        <w:t>об осуществлении закупки у единственного исполнителя, а также по иным вопросам, отнесенным к компетенции Государственного антимонопольного комитета Луганской Народной Республики в сфер</w:t>
      </w:r>
      <w:r w:rsidR="00A646BB">
        <w:rPr>
          <w:szCs w:val="28"/>
        </w:rPr>
        <w:t xml:space="preserve">ах антимонопольного законодательства </w:t>
      </w:r>
      <w:r w:rsidR="00A646BB" w:rsidRPr="00ED7C32">
        <w:rPr>
          <w:szCs w:val="28"/>
        </w:rPr>
        <w:t>Луганской Народной Республики</w:t>
      </w:r>
      <w:r w:rsidR="00A646BB">
        <w:rPr>
          <w:szCs w:val="28"/>
        </w:rPr>
        <w:t xml:space="preserve"> и осуществления</w:t>
      </w:r>
      <w:r w:rsidRPr="00ED7C32">
        <w:rPr>
          <w:szCs w:val="28"/>
        </w:rPr>
        <w:t xml:space="preserve"> закупок товаров, работ, услуг.</w:t>
      </w:r>
    </w:p>
    <w:p w:rsidR="008E7BAA" w:rsidRPr="008E7BAA" w:rsidRDefault="00410D36" w:rsidP="00053D0B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27" w:name="sub_1011"/>
      <w:bookmarkEnd w:id="24"/>
      <w:bookmarkEnd w:id="26"/>
      <w:r w:rsidRPr="00ED7C32">
        <w:rPr>
          <w:szCs w:val="28"/>
          <w:lang w:eastAsia="uk-UA"/>
        </w:rPr>
        <w:t>10</w:t>
      </w:r>
      <w:r w:rsidR="008E7BAA" w:rsidRPr="00ED7C32">
        <w:rPr>
          <w:szCs w:val="28"/>
          <w:lang w:eastAsia="uk-UA"/>
        </w:rPr>
        <w:t>.</w:t>
      </w:r>
      <w:r w:rsidRPr="00ED7C32">
        <w:rPr>
          <w:szCs w:val="28"/>
          <w:lang w:eastAsia="uk-UA"/>
        </w:rPr>
        <w:t> </w:t>
      </w:r>
      <w:r w:rsidR="008E7BAA" w:rsidRPr="00ED7C32">
        <w:rPr>
          <w:szCs w:val="28"/>
          <w:lang w:eastAsia="uk-UA"/>
        </w:rPr>
        <w:t>В случае поступления на основании</w:t>
      </w:r>
      <w:r w:rsidR="008E7BAA" w:rsidRPr="008E7BAA">
        <w:rPr>
          <w:szCs w:val="28"/>
          <w:lang w:eastAsia="uk-UA"/>
        </w:rPr>
        <w:t xml:space="preserve"> указания </w:t>
      </w:r>
      <w:r w:rsidR="0015709D">
        <w:rPr>
          <w:szCs w:val="28"/>
          <w:lang w:eastAsia="uk-UA"/>
        </w:rPr>
        <w:t xml:space="preserve">Главы </w:t>
      </w:r>
      <w:r w:rsidR="009875F2" w:rsidRPr="00AD4F7D">
        <w:rPr>
          <w:szCs w:val="28"/>
        </w:rPr>
        <w:t>Луганской Народной Республики</w:t>
      </w:r>
      <w:r w:rsidR="009875F2" w:rsidRPr="008E7BAA">
        <w:rPr>
          <w:szCs w:val="28"/>
          <w:lang w:eastAsia="uk-UA"/>
        </w:rPr>
        <w:t xml:space="preserve"> </w:t>
      </w:r>
      <w:r w:rsidR="008E7BAA" w:rsidRPr="008E7BAA">
        <w:rPr>
          <w:szCs w:val="28"/>
          <w:lang w:eastAsia="uk-UA"/>
        </w:rPr>
        <w:t xml:space="preserve">(в том числе из Администрации </w:t>
      </w:r>
      <w:r w:rsidR="0015709D">
        <w:rPr>
          <w:szCs w:val="28"/>
          <w:lang w:eastAsia="uk-UA"/>
        </w:rPr>
        <w:t>Главы</w:t>
      </w:r>
      <w:r w:rsidR="008E7BAA" w:rsidRPr="008E7BAA">
        <w:rPr>
          <w:szCs w:val="28"/>
          <w:lang w:eastAsia="uk-UA"/>
        </w:rPr>
        <w:t xml:space="preserve"> </w:t>
      </w:r>
      <w:r w:rsidR="0015709D" w:rsidRPr="00AD4F7D">
        <w:rPr>
          <w:szCs w:val="28"/>
        </w:rPr>
        <w:t xml:space="preserve">Луганской </w:t>
      </w:r>
      <w:r w:rsidR="0015709D" w:rsidRPr="00872CBF">
        <w:rPr>
          <w:szCs w:val="28"/>
        </w:rPr>
        <w:t>Народной Республики</w:t>
      </w:r>
      <w:r w:rsidR="008E7BAA" w:rsidRPr="00872CBF">
        <w:rPr>
          <w:szCs w:val="28"/>
          <w:lang w:eastAsia="uk-UA"/>
        </w:rPr>
        <w:t xml:space="preserve">) обращения, не соответствующего требованиям, указанным в </w:t>
      </w:r>
      <w:r w:rsidR="008E7BAA" w:rsidRPr="0006361B">
        <w:rPr>
          <w:szCs w:val="28"/>
          <w:lang w:eastAsia="uk-UA"/>
        </w:rPr>
        <w:t xml:space="preserve">пунктах </w:t>
      </w:r>
      <w:r w:rsidR="003C5980" w:rsidRPr="0006361B">
        <w:rPr>
          <w:szCs w:val="28"/>
          <w:lang w:eastAsia="uk-UA"/>
        </w:rPr>
        <w:t>2,</w:t>
      </w:r>
      <w:r w:rsidR="008E7BAA" w:rsidRPr="0006361B">
        <w:rPr>
          <w:szCs w:val="28"/>
          <w:lang w:eastAsia="uk-UA"/>
        </w:rPr>
        <w:t xml:space="preserve"> </w:t>
      </w:r>
      <w:r w:rsidR="00053D0B" w:rsidRPr="0006361B">
        <w:rPr>
          <w:szCs w:val="28"/>
          <w:lang w:eastAsia="uk-UA"/>
        </w:rPr>
        <w:t>4</w:t>
      </w:r>
      <w:r w:rsidR="001D2599" w:rsidRPr="0006361B">
        <w:rPr>
          <w:szCs w:val="28"/>
          <w:lang w:eastAsia="uk-UA"/>
        </w:rPr>
        <w:t>, 5</w:t>
      </w:r>
      <w:r w:rsidR="003C5980" w:rsidRPr="0006361B">
        <w:rPr>
          <w:szCs w:val="28"/>
          <w:lang w:eastAsia="uk-UA"/>
        </w:rPr>
        <w:t xml:space="preserve"> </w:t>
      </w:r>
      <w:r w:rsidR="008E7BAA" w:rsidRPr="0006361B">
        <w:rPr>
          <w:szCs w:val="28"/>
          <w:lang w:eastAsia="uk-UA"/>
        </w:rPr>
        <w:t>настоящего</w:t>
      </w:r>
      <w:r w:rsidR="008E7BAA" w:rsidRPr="00872CBF">
        <w:rPr>
          <w:szCs w:val="28"/>
          <w:lang w:eastAsia="uk-UA"/>
        </w:rPr>
        <w:t xml:space="preserve"> По</w:t>
      </w:r>
      <w:r w:rsidR="008775C9" w:rsidRPr="00872CBF">
        <w:rPr>
          <w:szCs w:val="28"/>
          <w:lang w:eastAsia="uk-UA"/>
        </w:rPr>
        <w:t>рядка</w:t>
      </w:r>
      <w:r w:rsidR="008E7BAA" w:rsidRPr="00872CBF">
        <w:rPr>
          <w:szCs w:val="28"/>
          <w:lang w:eastAsia="uk-UA"/>
        </w:rPr>
        <w:t>, такое обращение подлежит направлению для получения необхо</w:t>
      </w:r>
      <w:r w:rsidR="00A80AB9" w:rsidRPr="00872CBF">
        <w:rPr>
          <w:szCs w:val="28"/>
          <w:lang w:eastAsia="uk-UA"/>
        </w:rPr>
        <w:t>димых</w:t>
      </w:r>
      <w:r w:rsidR="001D2599" w:rsidRPr="00872CBF">
        <w:rPr>
          <w:szCs w:val="28"/>
          <w:lang w:eastAsia="uk-UA"/>
        </w:rPr>
        <w:t xml:space="preserve"> документов (информации)</w:t>
      </w:r>
      <w:r w:rsidR="008108A7" w:rsidRPr="00872CBF">
        <w:rPr>
          <w:szCs w:val="28"/>
          <w:lang w:eastAsia="uk-UA"/>
        </w:rPr>
        <w:t xml:space="preserve">, </w:t>
      </w:r>
      <w:r w:rsidR="008E7BAA" w:rsidRPr="00872CBF">
        <w:rPr>
          <w:szCs w:val="28"/>
          <w:lang w:eastAsia="uk-UA"/>
        </w:rPr>
        <w:t>заключений</w:t>
      </w:r>
      <w:r w:rsidR="007B4D3A" w:rsidRPr="00872CBF">
        <w:rPr>
          <w:szCs w:val="28"/>
          <w:lang w:eastAsia="uk-UA"/>
        </w:rPr>
        <w:t xml:space="preserve">, подготовки проекта заключения Правительства </w:t>
      </w:r>
      <w:r w:rsidR="007B4D3A" w:rsidRPr="00872CBF">
        <w:rPr>
          <w:szCs w:val="28"/>
        </w:rPr>
        <w:t>Луганской Народной Республики</w:t>
      </w:r>
      <w:r w:rsidR="008E7BAA" w:rsidRPr="00872CBF">
        <w:rPr>
          <w:szCs w:val="28"/>
          <w:lang w:eastAsia="uk-UA"/>
        </w:rPr>
        <w:t xml:space="preserve"> в 2-дневный срок в заинтересованные </w:t>
      </w:r>
      <w:r w:rsidR="00235ED5" w:rsidRPr="00872CBF">
        <w:rPr>
          <w:szCs w:val="28"/>
          <w:lang w:eastAsia="uk-UA"/>
        </w:rPr>
        <w:t>исполнительные</w:t>
      </w:r>
      <w:r w:rsidR="008E7BAA" w:rsidRPr="00872CBF">
        <w:rPr>
          <w:szCs w:val="28"/>
          <w:lang w:eastAsia="uk-UA"/>
        </w:rPr>
        <w:t xml:space="preserve"> органы </w:t>
      </w:r>
      <w:r w:rsidR="00677F6A" w:rsidRPr="00872CBF">
        <w:rPr>
          <w:szCs w:val="28"/>
          <w:lang w:eastAsia="uk-UA"/>
        </w:rPr>
        <w:t>государственной</w:t>
      </w:r>
      <w:r w:rsidR="008E7BAA" w:rsidRPr="00872CBF">
        <w:rPr>
          <w:szCs w:val="28"/>
          <w:lang w:eastAsia="uk-UA"/>
        </w:rPr>
        <w:t xml:space="preserve"> власти, включая названные в </w:t>
      </w:r>
      <w:r w:rsidR="00677F6A" w:rsidRPr="00872CBF">
        <w:rPr>
          <w:szCs w:val="28"/>
          <w:lang w:eastAsia="uk-UA"/>
        </w:rPr>
        <w:t>пункте 9</w:t>
      </w:r>
      <w:r w:rsidR="008E7BAA" w:rsidRPr="00872CBF">
        <w:rPr>
          <w:szCs w:val="28"/>
          <w:lang w:eastAsia="uk-UA"/>
        </w:rPr>
        <w:t xml:space="preserve"> настоящего По</w:t>
      </w:r>
      <w:r w:rsidR="00677F6A" w:rsidRPr="00872CBF">
        <w:rPr>
          <w:szCs w:val="28"/>
          <w:lang w:eastAsia="uk-UA"/>
        </w:rPr>
        <w:t>рядка</w:t>
      </w:r>
      <w:r w:rsidR="008E7BAA" w:rsidRPr="00872CBF">
        <w:rPr>
          <w:szCs w:val="28"/>
          <w:lang w:eastAsia="uk-UA"/>
        </w:rPr>
        <w:t>.</w:t>
      </w:r>
    </w:p>
    <w:p w:rsidR="008E7BAA" w:rsidRPr="00872CBF" w:rsidRDefault="008E7BAA" w:rsidP="004A78B9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28" w:name="sub_1012"/>
      <w:bookmarkEnd w:id="27"/>
      <w:r w:rsidRPr="008E7BAA">
        <w:rPr>
          <w:szCs w:val="28"/>
          <w:lang w:eastAsia="uk-UA"/>
        </w:rPr>
        <w:t>1</w:t>
      </w:r>
      <w:r w:rsidR="00242BBE">
        <w:rPr>
          <w:szCs w:val="28"/>
          <w:lang w:eastAsia="uk-UA"/>
        </w:rPr>
        <w:t>1. </w:t>
      </w:r>
      <w:r w:rsidRPr="008E7BAA">
        <w:rPr>
          <w:szCs w:val="28"/>
          <w:lang w:eastAsia="uk-UA"/>
        </w:rPr>
        <w:t xml:space="preserve">При поступлении из Администрации </w:t>
      </w:r>
      <w:r w:rsidR="00242BBE">
        <w:rPr>
          <w:szCs w:val="28"/>
          <w:lang w:eastAsia="uk-UA"/>
        </w:rPr>
        <w:t xml:space="preserve">Главы </w:t>
      </w:r>
      <w:r w:rsidR="00242BBE" w:rsidRPr="00AD4F7D">
        <w:rPr>
          <w:szCs w:val="28"/>
        </w:rPr>
        <w:t xml:space="preserve">Луганской Народной </w:t>
      </w:r>
      <w:r w:rsidR="00242BBE" w:rsidRPr="00872CBF">
        <w:rPr>
          <w:szCs w:val="28"/>
        </w:rPr>
        <w:t>Республики</w:t>
      </w:r>
      <w:r w:rsidR="00242BBE" w:rsidRPr="00872CBF">
        <w:rPr>
          <w:szCs w:val="28"/>
          <w:lang w:eastAsia="uk-UA"/>
        </w:rPr>
        <w:t xml:space="preserve"> </w:t>
      </w:r>
      <w:r w:rsidRPr="00872CBF">
        <w:rPr>
          <w:szCs w:val="28"/>
          <w:lang w:eastAsia="uk-UA"/>
        </w:rPr>
        <w:t xml:space="preserve">обращения, соответствующего требованиям, указанным в пунктах </w:t>
      </w:r>
      <w:r w:rsidR="00242BBE" w:rsidRPr="00872CBF">
        <w:rPr>
          <w:szCs w:val="28"/>
          <w:lang w:eastAsia="uk-UA"/>
        </w:rPr>
        <w:t>2, 4</w:t>
      </w:r>
      <w:r w:rsidR="00590289" w:rsidRPr="00872CBF">
        <w:rPr>
          <w:szCs w:val="28"/>
          <w:lang w:eastAsia="uk-UA"/>
        </w:rPr>
        <w:t xml:space="preserve"> </w:t>
      </w:r>
      <w:r w:rsidRPr="00872CBF">
        <w:rPr>
          <w:szCs w:val="28"/>
          <w:lang w:eastAsia="uk-UA"/>
        </w:rPr>
        <w:t>настоящего По</w:t>
      </w:r>
      <w:r w:rsidR="00242BBE" w:rsidRPr="00872CBF">
        <w:rPr>
          <w:szCs w:val="28"/>
          <w:lang w:eastAsia="uk-UA"/>
        </w:rPr>
        <w:t>рядка</w:t>
      </w:r>
      <w:r w:rsidRPr="00872CBF">
        <w:rPr>
          <w:szCs w:val="28"/>
          <w:lang w:eastAsia="uk-UA"/>
        </w:rPr>
        <w:t>, такое обращение подлежит направлению для пред</w:t>
      </w:r>
      <w:r w:rsidR="00D469AC">
        <w:rPr>
          <w:szCs w:val="28"/>
          <w:lang w:eastAsia="uk-UA"/>
        </w:rPr>
        <w:t>о</w:t>
      </w:r>
      <w:r w:rsidRPr="00872CBF">
        <w:rPr>
          <w:szCs w:val="28"/>
          <w:lang w:eastAsia="uk-UA"/>
        </w:rPr>
        <w:t>ставления заключений</w:t>
      </w:r>
      <w:r w:rsidR="00305DC3" w:rsidRPr="00872CBF">
        <w:rPr>
          <w:szCs w:val="28"/>
          <w:lang w:eastAsia="uk-UA"/>
        </w:rPr>
        <w:t xml:space="preserve">, подготовки проекта заключения Правительства </w:t>
      </w:r>
      <w:r w:rsidR="00305DC3" w:rsidRPr="00872CBF">
        <w:rPr>
          <w:szCs w:val="28"/>
        </w:rPr>
        <w:t>Луганской Народной Республики</w:t>
      </w:r>
      <w:r w:rsidR="00305DC3" w:rsidRPr="00872CBF">
        <w:rPr>
          <w:szCs w:val="28"/>
          <w:lang w:eastAsia="uk-UA"/>
        </w:rPr>
        <w:t xml:space="preserve"> </w:t>
      </w:r>
      <w:r w:rsidRPr="00872CBF">
        <w:rPr>
          <w:szCs w:val="28"/>
          <w:lang w:eastAsia="uk-UA"/>
        </w:rPr>
        <w:t>в срок, установленный в пункте 1</w:t>
      </w:r>
      <w:r w:rsidR="0000530F" w:rsidRPr="00872CBF">
        <w:rPr>
          <w:szCs w:val="28"/>
          <w:lang w:eastAsia="uk-UA"/>
        </w:rPr>
        <w:t>0 настоящего Порядка</w:t>
      </w:r>
      <w:r w:rsidRPr="00872CBF">
        <w:rPr>
          <w:szCs w:val="28"/>
          <w:lang w:eastAsia="uk-UA"/>
        </w:rPr>
        <w:t xml:space="preserve">, в заинтересованные </w:t>
      </w:r>
      <w:r w:rsidR="0000530F" w:rsidRPr="00872CBF">
        <w:rPr>
          <w:szCs w:val="28"/>
          <w:lang w:eastAsia="uk-UA"/>
        </w:rPr>
        <w:t>исполнительные органы государственной власти</w:t>
      </w:r>
      <w:r w:rsidRPr="00872CBF">
        <w:rPr>
          <w:szCs w:val="28"/>
          <w:lang w:eastAsia="uk-UA"/>
        </w:rPr>
        <w:t xml:space="preserve">, включая названные в пункте </w:t>
      </w:r>
      <w:r w:rsidR="0000530F" w:rsidRPr="00872CBF">
        <w:rPr>
          <w:szCs w:val="28"/>
          <w:lang w:eastAsia="uk-UA"/>
        </w:rPr>
        <w:t>9</w:t>
      </w:r>
      <w:r w:rsidRPr="00872CBF">
        <w:rPr>
          <w:szCs w:val="28"/>
          <w:lang w:eastAsia="uk-UA"/>
        </w:rPr>
        <w:t xml:space="preserve"> настоящего </w:t>
      </w:r>
      <w:r w:rsidR="004A78B9" w:rsidRPr="00872CBF">
        <w:rPr>
          <w:szCs w:val="28"/>
          <w:lang w:eastAsia="uk-UA"/>
        </w:rPr>
        <w:t>Порядка</w:t>
      </w:r>
      <w:r w:rsidRPr="00872CBF">
        <w:rPr>
          <w:szCs w:val="28"/>
          <w:lang w:eastAsia="uk-UA"/>
        </w:rPr>
        <w:t>.</w:t>
      </w:r>
      <w:r w:rsidR="004A78B9" w:rsidRPr="00872CBF">
        <w:rPr>
          <w:szCs w:val="28"/>
          <w:lang w:eastAsia="uk-UA"/>
        </w:rPr>
        <w:t xml:space="preserve"> </w:t>
      </w:r>
    </w:p>
    <w:p w:rsidR="008E7BAA" w:rsidRDefault="008E7BAA" w:rsidP="0065799D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29" w:name="sub_1013"/>
      <w:bookmarkEnd w:id="28"/>
      <w:r w:rsidRPr="00872CBF">
        <w:rPr>
          <w:szCs w:val="28"/>
          <w:lang w:eastAsia="uk-UA"/>
        </w:rPr>
        <w:t>1</w:t>
      </w:r>
      <w:r w:rsidR="0000530F" w:rsidRPr="00872CBF">
        <w:rPr>
          <w:szCs w:val="28"/>
          <w:lang w:eastAsia="uk-UA"/>
        </w:rPr>
        <w:t>2</w:t>
      </w:r>
      <w:r w:rsidRPr="00872CBF">
        <w:rPr>
          <w:szCs w:val="28"/>
          <w:lang w:eastAsia="uk-UA"/>
        </w:rPr>
        <w:t>.</w:t>
      </w:r>
      <w:r w:rsidR="0000530F" w:rsidRPr="00872CBF">
        <w:rPr>
          <w:szCs w:val="28"/>
          <w:lang w:eastAsia="uk-UA"/>
        </w:rPr>
        <w:t> </w:t>
      </w:r>
      <w:r w:rsidR="00874D70" w:rsidRPr="002446A3">
        <w:rPr>
          <w:szCs w:val="28"/>
          <w:lang w:eastAsia="uk-UA"/>
        </w:rPr>
        <w:t>Исполнительные органы государственной власти</w:t>
      </w:r>
      <w:r w:rsidRPr="002446A3">
        <w:rPr>
          <w:szCs w:val="28"/>
          <w:lang w:eastAsia="uk-UA"/>
        </w:rPr>
        <w:t xml:space="preserve">, которым поступил запрос о представлении документов (информации) и заключений, указанных </w:t>
      </w:r>
      <w:r w:rsidR="00874D70" w:rsidRPr="002446A3">
        <w:rPr>
          <w:szCs w:val="28"/>
          <w:lang w:val="uk-UA" w:eastAsia="uk-UA"/>
        </w:rPr>
        <w:br/>
      </w:r>
      <w:r w:rsidRPr="002446A3">
        <w:rPr>
          <w:szCs w:val="28"/>
          <w:lang w:eastAsia="uk-UA"/>
        </w:rPr>
        <w:t xml:space="preserve">в </w:t>
      </w:r>
      <w:r w:rsidR="00874D70" w:rsidRPr="002446A3">
        <w:rPr>
          <w:szCs w:val="28"/>
          <w:lang w:val="uk-UA" w:eastAsia="uk-UA"/>
        </w:rPr>
        <w:t>пунктах 2–4</w:t>
      </w:r>
      <w:hyperlink w:anchor="sub_1003" w:history="1"/>
      <w:r w:rsidRPr="002446A3">
        <w:rPr>
          <w:szCs w:val="28"/>
          <w:lang w:eastAsia="uk-UA"/>
        </w:rPr>
        <w:t xml:space="preserve"> настоящего По</w:t>
      </w:r>
      <w:r w:rsidR="001323AF" w:rsidRPr="002446A3">
        <w:rPr>
          <w:szCs w:val="28"/>
          <w:lang w:val="uk-UA" w:eastAsia="uk-UA"/>
        </w:rPr>
        <w:t>рядка</w:t>
      </w:r>
      <w:r w:rsidRPr="002446A3">
        <w:rPr>
          <w:szCs w:val="28"/>
          <w:lang w:eastAsia="uk-UA"/>
        </w:rPr>
        <w:t>, пред</w:t>
      </w:r>
      <w:r w:rsidR="00D469AC">
        <w:rPr>
          <w:szCs w:val="28"/>
          <w:lang w:eastAsia="uk-UA"/>
        </w:rPr>
        <w:t>о</w:t>
      </w:r>
      <w:r w:rsidRPr="002446A3">
        <w:rPr>
          <w:szCs w:val="28"/>
          <w:lang w:eastAsia="uk-UA"/>
        </w:rPr>
        <w:t xml:space="preserve">ставляют такие документы (информацию) и заключения </w:t>
      </w:r>
      <w:r w:rsidR="0065799D" w:rsidRPr="002446A3">
        <w:rPr>
          <w:szCs w:val="28"/>
          <w:lang w:eastAsia="uk-UA"/>
        </w:rPr>
        <w:t xml:space="preserve">исполнителю </w:t>
      </w:r>
      <w:r w:rsidR="0065799D" w:rsidRPr="002446A3">
        <w:rPr>
          <w:szCs w:val="28"/>
        </w:rPr>
        <w:t xml:space="preserve">проекта заключения Правительства </w:t>
      </w:r>
      <w:r w:rsidR="0065799D" w:rsidRPr="002446A3">
        <w:rPr>
          <w:szCs w:val="28"/>
          <w:lang w:eastAsia="uk-UA"/>
        </w:rPr>
        <w:t>Луганской Народной Республики</w:t>
      </w:r>
      <w:r w:rsidR="0065799D" w:rsidRPr="002446A3">
        <w:rPr>
          <w:szCs w:val="28"/>
        </w:rPr>
        <w:t xml:space="preserve"> (</w:t>
      </w:r>
      <w:r w:rsidR="001744A6" w:rsidRPr="002446A3">
        <w:rPr>
          <w:szCs w:val="28"/>
        </w:rPr>
        <w:t>инициатору обращения</w:t>
      </w:r>
      <w:r w:rsidR="0065799D" w:rsidRPr="002446A3">
        <w:rPr>
          <w:szCs w:val="28"/>
        </w:rPr>
        <w:t>)</w:t>
      </w:r>
      <w:r w:rsidR="00E32E34" w:rsidRPr="002446A3">
        <w:rPr>
          <w:szCs w:val="28"/>
          <w:lang w:eastAsia="uk-UA"/>
        </w:rPr>
        <w:t xml:space="preserve"> </w:t>
      </w:r>
      <w:r w:rsidRPr="002446A3">
        <w:rPr>
          <w:szCs w:val="28"/>
          <w:lang w:eastAsia="uk-UA"/>
        </w:rPr>
        <w:t xml:space="preserve">в срок, </w:t>
      </w:r>
      <w:r w:rsidR="00D469AC">
        <w:rPr>
          <w:szCs w:val="28"/>
          <w:lang w:eastAsia="uk-UA"/>
        </w:rPr>
        <w:br/>
      </w:r>
      <w:r w:rsidRPr="002446A3">
        <w:rPr>
          <w:szCs w:val="28"/>
          <w:lang w:eastAsia="uk-UA"/>
        </w:rPr>
        <w:t>не превышающий 10 рабочих дней</w:t>
      </w:r>
      <w:r w:rsidR="00E32E34" w:rsidRPr="002446A3">
        <w:rPr>
          <w:szCs w:val="28"/>
          <w:lang w:eastAsia="uk-UA"/>
        </w:rPr>
        <w:t xml:space="preserve"> со дня получения </w:t>
      </w:r>
      <w:r w:rsidR="00A20B19" w:rsidRPr="002446A3">
        <w:rPr>
          <w:szCs w:val="28"/>
          <w:lang w:eastAsia="uk-UA"/>
        </w:rPr>
        <w:t>соответствующего</w:t>
      </w:r>
      <w:r w:rsidR="00E32E34" w:rsidRPr="002446A3">
        <w:rPr>
          <w:szCs w:val="28"/>
          <w:lang w:eastAsia="uk-UA"/>
        </w:rPr>
        <w:t xml:space="preserve"> запроса</w:t>
      </w:r>
      <w:r w:rsidRPr="002446A3">
        <w:rPr>
          <w:szCs w:val="28"/>
          <w:lang w:eastAsia="uk-UA"/>
        </w:rPr>
        <w:t xml:space="preserve">, если иной срок не установлен поручением Председателя Правительства </w:t>
      </w:r>
      <w:r w:rsidR="001323AF" w:rsidRPr="002446A3">
        <w:rPr>
          <w:szCs w:val="28"/>
          <w:lang w:eastAsia="uk-UA"/>
        </w:rPr>
        <w:t>Луганской Народной Республики</w:t>
      </w:r>
      <w:r w:rsidRPr="002446A3">
        <w:rPr>
          <w:szCs w:val="28"/>
          <w:lang w:eastAsia="uk-UA"/>
        </w:rPr>
        <w:t xml:space="preserve">, </w:t>
      </w:r>
      <w:r w:rsidR="000B4E22" w:rsidRPr="002446A3">
        <w:rPr>
          <w:rFonts w:eastAsia="Times New Roman"/>
          <w:szCs w:val="28"/>
          <w:lang w:eastAsia="ru-RU"/>
        </w:rPr>
        <w:t xml:space="preserve">одного из заместителей Председателя Правительства </w:t>
      </w:r>
      <w:r w:rsidR="000B4E22" w:rsidRPr="002446A3">
        <w:rPr>
          <w:szCs w:val="28"/>
          <w:lang w:eastAsia="uk-UA"/>
        </w:rPr>
        <w:t xml:space="preserve">Луганской Народной Республики </w:t>
      </w:r>
      <w:r w:rsidRPr="002446A3">
        <w:rPr>
          <w:szCs w:val="28"/>
          <w:lang w:eastAsia="uk-UA"/>
        </w:rPr>
        <w:t xml:space="preserve">или структурным подразделением Аппарата Правительства </w:t>
      </w:r>
      <w:r w:rsidR="002E5457" w:rsidRPr="002446A3">
        <w:rPr>
          <w:szCs w:val="28"/>
          <w:lang w:eastAsia="uk-UA"/>
        </w:rPr>
        <w:t>Луганской</w:t>
      </w:r>
      <w:r w:rsidR="002E5457" w:rsidRPr="000B4E22">
        <w:rPr>
          <w:szCs w:val="28"/>
          <w:lang w:eastAsia="uk-UA"/>
        </w:rPr>
        <w:t xml:space="preserve"> Народной Республики</w:t>
      </w:r>
      <w:r w:rsidRPr="000B4E22">
        <w:rPr>
          <w:szCs w:val="28"/>
          <w:lang w:eastAsia="uk-UA"/>
        </w:rPr>
        <w:t>.</w:t>
      </w:r>
    </w:p>
    <w:p w:rsidR="008E7BAA" w:rsidRDefault="008E7BAA" w:rsidP="003A32C4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30" w:name="sub_1014"/>
      <w:bookmarkEnd w:id="29"/>
      <w:r w:rsidRPr="008E7BAA">
        <w:rPr>
          <w:szCs w:val="28"/>
          <w:lang w:eastAsia="uk-UA"/>
        </w:rPr>
        <w:t>1</w:t>
      </w:r>
      <w:r w:rsidR="003A32C4">
        <w:rPr>
          <w:szCs w:val="28"/>
          <w:lang w:eastAsia="uk-UA"/>
        </w:rPr>
        <w:t>3</w:t>
      </w:r>
      <w:r w:rsidRPr="008E7BAA">
        <w:rPr>
          <w:szCs w:val="28"/>
          <w:lang w:eastAsia="uk-UA"/>
        </w:rPr>
        <w:t>.</w:t>
      </w:r>
      <w:r w:rsidR="00B507AA">
        <w:rPr>
          <w:szCs w:val="28"/>
          <w:lang w:eastAsia="uk-UA"/>
        </w:rPr>
        <w:t> </w:t>
      </w:r>
      <w:r w:rsidRPr="008E7BAA">
        <w:rPr>
          <w:szCs w:val="28"/>
          <w:lang w:eastAsia="uk-UA"/>
        </w:rPr>
        <w:t xml:space="preserve">При наличии у </w:t>
      </w:r>
      <w:r w:rsidR="00B507AA">
        <w:rPr>
          <w:szCs w:val="28"/>
          <w:lang w:eastAsia="uk-UA"/>
        </w:rPr>
        <w:t>исполнительных</w:t>
      </w:r>
      <w:r w:rsidRPr="008E7BAA">
        <w:rPr>
          <w:szCs w:val="28"/>
          <w:lang w:eastAsia="uk-UA"/>
        </w:rPr>
        <w:t xml:space="preserve"> органов </w:t>
      </w:r>
      <w:r w:rsidR="00B507AA">
        <w:rPr>
          <w:szCs w:val="28"/>
          <w:lang w:eastAsia="uk-UA"/>
        </w:rPr>
        <w:t>государственной</w:t>
      </w:r>
      <w:r w:rsidRPr="008E7BAA">
        <w:rPr>
          <w:szCs w:val="28"/>
          <w:lang w:eastAsia="uk-UA"/>
        </w:rPr>
        <w:t xml:space="preserve"> власти, указанных в </w:t>
      </w:r>
      <w:r w:rsidRPr="00B507AA">
        <w:rPr>
          <w:szCs w:val="28"/>
          <w:lang w:eastAsia="uk-UA"/>
        </w:rPr>
        <w:t>пункте 1</w:t>
      </w:r>
      <w:r w:rsidR="00B507AA">
        <w:rPr>
          <w:szCs w:val="28"/>
          <w:lang w:eastAsia="uk-UA"/>
        </w:rPr>
        <w:t>2</w:t>
      </w:r>
      <w:r w:rsidRPr="008E7BAA">
        <w:rPr>
          <w:szCs w:val="28"/>
          <w:lang w:eastAsia="uk-UA"/>
        </w:rPr>
        <w:t xml:space="preserve"> настоящего По</w:t>
      </w:r>
      <w:r w:rsidR="00B507AA">
        <w:rPr>
          <w:szCs w:val="28"/>
          <w:lang w:eastAsia="uk-UA"/>
        </w:rPr>
        <w:t>рядка</w:t>
      </w:r>
      <w:r w:rsidRPr="008E7BAA">
        <w:rPr>
          <w:szCs w:val="28"/>
          <w:lang w:eastAsia="uk-UA"/>
        </w:rPr>
        <w:t xml:space="preserve">, замечаний по обращению </w:t>
      </w:r>
      <w:r w:rsidRPr="008E7BAA">
        <w:rPr>
          <w:szCs w:val="28"/>
          <w:lang w:eastAsia="uk-UA"/>
        </w:rPr>
        <w:lastRenderedPageBreak/>
        <w:t xml:space="preserve">указанные замечания отражаются в заключениях таких </w:t>
      </w:r>
      <w:r w:rsidR="009E5362">
        <w:rPr>
          <w:szCs w:val="28"/>
          <w:lang w:eastAsia="uk-UA"/>
        </w:rPr>
        <w:t>исполнительных</w:t>
      </w:r>
      <w:r w:rsidR="009E5362" w:rsidRPr="008E7BAA">
        <w:rPr>
          <w:szCs w:val="28"/>
          <w:lang w:eastAsia="uk-UA"/>
        </w:rPr>
        <w:t xml:space="preserve"> органов </w:t>
      </w:r>
      <w:r w:rsidR="009E5362">
        <w:rPr>
          <w:szCs w:val="28"/>
          <w:lang w:eastAsia="uk-UA"/>
        </w:rPr>
        <w:t>государственной</w:t>
      </w:r>
      <w:r w:rsidR="009E5362" w:rsidRPr="008E7BAA">
        <w:rPr>
          <w:szCs w:val="28"/>
          <w:lang w:eastAsia="uk-UA"/>
        </w:rPr>
        <w:t xml:space="preserve"> власти</w:t>
      </w:r>
      <w:r w:rsidRPr="008E7BAA">
        <w:rPr>
          <w:szCs w:val="28"/>
          <w:lang w:eastAsia="uk-UA"/>
        </w:rPr>
        <w:t>.</w:t>
      </w:r>
      <w:r w:rsidR="009E5362">
        <w:rPr>
          <w:szCs w:val="28"/>
          <w:lang w:eastAsia="uk-UA"/>
        </w:rPr>
        <w:t xml:space="preserve"> </w:t>
      </w:r>
    </w:p>
    <w:p w:rsidR="003A32C4" w:rsidRPr="002446A3" w:rsidRDefault="003A32C4" w:rsidP="003D2AB6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872CBF">
        <w:rPr>
          <w:szCs w:val="28"/>
          <w:lang w:eastAsia="uk-UA"/>
        </w:rPr>
        <w:t>14. </w:t>
      </w:r>
      <w:r w:rsidR="00DB5062" w:rsidRPr="00872CBF">
        <w:rPr>
          <w:szCs w:val="28"/>
          <w:lang w:eastAsia="uk-UA"/>
        </w:rPr>
        <w:t>И</w:t>
      </w:r>
      <w:r w:rsidRPr="00872CBF">
        <w:rPr>
          <w:szCs w:val="28"/>
          <w:lang w:eastAsia="uk-UA"/>
        </w:rPr>
        <w:t xml:space="preserve">сполнитель </w:t>
      </w:r>
      <w:r w:rsidRPr="00872CBF">
        <w:rPr>
          <w:szCs w:val="28"/>
        </w:rPr>
        <w:t xml:space="preserve">проекта заключения Правительства </w:t>
      </w:r>
      <w:r w:rsidRPr="00872CBF">
        <w:rPr>
          <w:szCs w:val="28"/>
          <w:lang w:eastAsia="uk-UA"/>
        </w:rPr>
        <w:t xml:space="preserve">Луганской Народной Республики </w:t>
      </w:r>
      <w:r w:rsidR="00F24A84" w:rsidRPr="00872CBF">
        <w:rPr>
          <w:szCs w:val="28"/>
          <w:lang w:eastAsia="uk-UA"/>
        </w:rPr>
        <w:t xml:space="preserve">на обращение, предусмотренное пунктом 10 или пунктом 11 настоящего Порядка, </w:t>
      </w:r>
      <w:r w:rsidRPr="00872CBF">
        <w:rPr>
          <w:szCs w:val="28"/>
          <w:lang w:eastAsia="uk-UA"/>
        </w:rPr>
        <w:t xml:space="preserve">в течение двенадцати рабочих дней со дня поступления </w:t>
      </w:r>
      <w:r w:rsidR="00F24A84" w:rsidRPr="00872CBF">
        <w:rPr>
          <w:szCs w:val="28"/>
          <w:lang w:eastAsia="uk-UA"/>
        </w:rPr>
        <w:t xml:space="preserve">соответствующего </w:t>
      </w:r>
      <w:r w:rsidRPr="00872CBF">
        <w:rPr>
          <w:szCs w:val="28"/>
          <w:lang w:eastAsia="uk-UA"/>
        </w:rPr>
        <w:t>обращения</w:t>
      </w:r>
      <w:r w:rsidR="003D2AB6" w:rsidRPr="00872CBF">
        <w:rPr>
          <w:szCs w:val="28"/>
          <w:lang w:eastAsia="uk-UA"/>
        </w:rPr>
        <w:t xml:space="preserve">, если иной срок не установлен поручением Председателя Правительства Луганской Народной Республики, одного </w:t>
      </w:r>
      <w:r w:rsidR="003D2AB6" w:rsidRPr="00872CBF">
        <w:rPr>
          <w:szCs w:val="28"/>
          <w:lang w:eastAsia="uk-UA"/>
        </w:rPr>
        <w:br/>
        <w:t xml:space="preserve">из заместителей Председателя Правительства Луганской Народной Республики или структурным подразделением Аппарата Правительства Луганской Народной Республики, </w:t>
      </w:r>
      <w:r w:rsidRPr="00872CBF">
        <w:rPr>
          <w:szCs w:val="28"/>
          <w:lang w:eastAsia="uk-UA"/>
        </w:rPr>
        <w:t>пред</w:t>
      </w:r>
      <w:r w:rsidR="00D469AC">
        <w:rPr>
          <w:szCs w:val="28"/>
          <w:lang w:eastAsia="uk-UA"/>
        </w:rPr>
        <w:t>о</w:t>
      </w:r>
      <w:r w:rsidRPr="00872CBF">
        <w:rPr>
          <w:szCs w:val="28"/>
          <w:lang w:eastAsia="uk-UA"/>
        </w:rPr>
        <w:t xml:space="preserve">ставляет в Правительство Луганской Народной Республики проект заключения </w:t>
      </w:r>
      <w:r w:rsidRPr="00872CBF">
        <w:rPr>
          <w:szCs w:val="28"/>
        </w:rPr>
        <w:t xml:space="preserve">Правительства </w:t>
      </w:r>
      <w:r w:rsidRPr="00872CBF">
        <w:rPr>
          <w:szCs w:val="28"/>
          <w:lang w:eastAsia="uk-UA"/>
        </w:rPr>
        <w:t xml:space="preserve">Луганской Народной Республики с учетом </w:t>
      </w:r>
      <w:r w:rsidR="00D01C6C" w:rsidRPr="00872CBF">
        <w:rPr>
          <w:szCs w:val="28"/>
          <w:lang w:eastAsia="uk-UA"/>
        </w:rPr>
        <w:t>документов (информации) и заключений</w:t>
      </w:r>
      <w:r w:rsidR="00EF30A9" w:rsidRPr="00872CBF">
        <w:rPr>
          <w:szCs w:val="28"/>
          <w:lang w:eastAsia="uk-UA"/>
        </w:rPr>
        <w:t>,</w:t>
      </w:r>
      <w:r w:rsidR="00D01C6C" w:rsidRPr="00872CBF">
        <w:rPr>
          <w:szCs w:val="28"/>
          <w:lang w:eastAsia="uk-UA"/>
        </w:rPr>
        <w:t xml:space="preserve"> поступивших</w:t>
      </w:r>
      <w:r w:rsidRPr="00872CBF">
        <w:rPr>
          <w:szCs w:val="28"/>
          <w:lang w:eastAsia="uk-UA"/>
        </w:rPr>
        <w:t xml:space="preserve"> </w:t>
      </w:r>
      <w:r w:rsidR="00121003" w:rsidRPr="00872CBF">
        <w:rPr>
          <w:szCs w:val="28"/>
          <w:lang w:eastAsia="uk-UA"/>
        </w:rPr>
        <w:br/>
      </w:r>
      <w:r w:rsidR="00D01C6C" w:rsidRPr="00872CBF">
        <w:rPr>
          <w:szCs w:val="28"/>
          <w:lang w:eastAsia="uk-UA"/>
        </w:rPr>
        <w:t xml:space="preserve">от </w:t>
      </w:r>
      <w:r w:rsidRPr="00872CBF">
        <w:rPr>
          <w:szCs w:val="28"/>
          <w:lang w:eastAsia="uk-UA"/>
        </w:rPr>
        <w:t>исполнительных органов государственной власти в срок</w:t>
      </w:r>
      <w:r w:rsidR="00D01C6C" w:rsidRPr="00872CBF">
        <w:rPr>
          <w:szCs w:val="28"/>
          <w:lang w:eastAsia="uk-UA"/>
        </w:rPr>
        <w:t xml:space="preserve">, установленный пунктом </w:t>
      </w:r>
      <w:r w:rsidR="00EF30A9" w:rsidRPr="00872CBF">
        <w:rPr>
          <w:szCs w:val="28"/>
          <w:lang w:eastAsia="uk-UA"/>
        </w:rPr>
        <w:t>12 настоящего Порядка</w:t>
      </w:r>
      <w:r w:rsidR="003A1A4B" w:rsidRPr="00872CBF">
        <w:rPr>
          <w:szCs w:val="28"/>
          <w:lang w:eastAsia="uk-UA"/>
        </w:rPr>
        <w:t xml:space="preserve">, </w:t>
      </w:r>
      <w:r w:rsidR="00554144" w:rsidRPr="00872CBF">
        <w:rPr>
          <w:rFonts w:eastAsia="Times New Roman"/>
          <w:szCs w:val="28"/>
          <w:lang w:eastAsia="ru-RU"/>
        </w:rPr>
        <w:t>с приложением всех материалов</w:t>
      </w:r>
      <w:r w:rsidR="0050503D" w:rsidRPr="00872CBF">
        <w:rPr>
          <w:rFonts w:eastAsia="Times New Roman"/>
          <w:szCs w:val="28"/>
          <w:lang w:eastAsia="ru-RU"/>
        </w:rPr>
        <w:t xml:space="preserve">, поступивших </w:t>
      </w:r>
      <w:r w:rsidR="00554144" w:rsidRPr="00872CBF">
        <w:rPr>
          <w:rFonts w:eastAsia="Times New Roman"/>
          <w:szCs w:val="28"/>
          <w:lang w:eastAsia="ru-RU"/>
        </w:rPr>
        <w:t xml:space="preserve">от заинтересованных исполнительных органов государственной </w:t>
      </w:r>
      <w:r w:rsidR="00554144" w:rsidRPr="002446A3">
        <w:rPr>
          <w:rFonts w:eastAsia="Times New Roman"/>
          <w:szCs w:val="28"/>
          <w:lang w:eastAsia="ru-RU"/>
        </w:rPr>
        <w:t>власти</w:t>
      </w:r>
      <w:r w:rsidRPr="002446A3">
        <w:rPr>
          <w:szCs w:val="28"/>
          <w:lang w:eastAsia="uk-UA"/>
        </w:rPr>
        <w:t>.</w:t>
      </w:r>
    </w:p>
    <w:p w:rsidR="008A491E" w:rsidRPr="002446A3" w:rsidRDefault="008E7BAA" w:rsidP="008A491E">
      <w:pPr>
        <w:tabs>
          <w:tab w:val="left" w:pos="2400"/>
        </w:tabs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31" w:name="sub_1015"/>
      <w:bookmarkEnd w:id="30"/>
      <w:r w:rsidRPr="002446A3">
        <w:rPr>
          <w:szCs w:val="28"/>
          <w:lang w:eastAsia="uk-UA"/>
        </w:rPr>
        <w:t>1</w:t>
      </w:r>
      <w:r w:rsidR="00C702D5" w:rsidRPr="002446A3">
        <w:rPr>
          <w:szCs w:val="28"/>
          <w:lang w:eastAsia="uk-UA"/>
        </w:rPr>
        <w:t>5</w:t>
      </w:r>
      <w:r w:rsidR="009E5362" w:rsidRPr="002446A3">
        <w:rPr>
          <w:szCs w:val="28"/>
          <w:lang w:eastAsia="uk-UA"/>
        </w:rPr>
        <w:t>. </w:t>
      </w:r>
      <w:r w:rsidRPr="002446A3">
        <w:rPr>
          <w:szCs w:val="28"/>
          <w:lang w:eastAsia="uk-UA"/>
        </w:rPr>
        <w:t xml:space="preserve">По результатам рассмотрения обращения </w:t>
      </w:r>
      <w:r w:rsidR="00EF5223" w:rsidRPr="002446A3">
        <w:rPr>
          <w:szCs w:val="28"/>
          <w:lang w:eastAsia="uk-UA"/>
        </w:rPr>
        <w:t xml:space="preserve">(за исключением обращения, предусмотренного пунктом 10 или пунктом 11 настоящего Порядка) </w:t>
      </w:r>
      <w:r w:rsidR="00674277" w:rsidRPr="002446A3">
        <w:rPr>
          <w:szCs w:val="28"/>
          <w:lang w:eastAsia="uk-UA"/>
        </w:rPr>
        <w:t>и проекта заключения Правительства Луганской Народной Республики</w:t>
      </w:r>
      <w:r w:rsidR="00D547D2" w:rsidRPr="002446A3">
        <w:rPr>
          <w:szCs w:val="28"/>
          <w:lang w:eastAsia="uk-UA"/>
        </w:rPr>
        <w:t xml:space="preserve"> </w:t>
      </w:r>
      <w:r w:rsidRPr="002446A3">
        <w:rPr>
          <w:szCs w:val="28"/>
          <w:lang w:eastAsia="uk-UA"/>
        </w:rPr>
        <w:t>принимается</w:t>
      </w:r>
      <w:r w:rsidR="001A5398" w:rsidRPr="002446A3">
        <w:rPr>
          <w:szCs w:val="28"/>
          <w:lang w:eastAsia="uk-UA"/>
        </w:rPr>
        <w:t xml:space="preserve"> одно из сле</w:t>
      </w:r>
      <w:r w:rsidR="008A491E" w:rsidRPr="002446A3">
        <w:rPr>
          <w:szCs w:val="28"/>
          <w:lang w:eastAsia="uk-UA"/>
        </w:rPr>
        <w:t>дующих решений:</w:t>
      </w:r>
    </w:p>
    <w:p w:rsidR="0022645C" w:rsidRPr="002446A3" w:rsidRDefault="008A491E" w:rsidP="00B85C2B">
      <w:pPr>
        <w:tabs>
          <w:tab w:val="left" w:pos="2400"/>
        </w:tabs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2446A3">
        <w:rPr>
          <w:szCs w:val="28"/>
          <w:lang w:eastAsia="uk-UA"/>
        </w:rPr>
        <w:t xml:space="preserve">о направлении </w:t>
      </w:r>
      <w:r w:rsidR="00D97D52" w:rsidRPr="002446A3">
        <w:rPr>
          <w:szCs w:val="28"/>
          <w:lang w:eastAsia="uk-UA"/>
        </w:rPr>
        <w:t xml:space="preserve">обращения, </w:t>
      </w:r>
      <w:r w:rsidRPr="002446A3">
        <w:rPr>
          <w:szCs w:val="28"/>
          <w:lang w:eastAsia="uk-UA"/>
        </w:rPr>
        <w:t>а также заключени</w:t>
      </w:r>
      <w:r w:rsidR="00D97D52" w:rsidRPr="002446A3">
        <w:rPr>
          <w:szCs w:val="28"/>
          <w:lang w:eastAsia="uk-UA"/>
        </w:rPr>
        <w:t>я</w:t>
      </w:r>
      <w:r w:rsidRPr="002446A3">
        <w:rPr>
          <w:szCs w:val="28"/>
          <w:lang w:eastAsia="uk-UA"/>
        </w:rPr>
        <w:t xml:space="preserve"> Правительства Луганской Народной Республики</w:t>
      </w:r>
      <w:r w:rsidR="00B85C2B" w:rsidRPr="002446A3">
        <w:rPr>
          <w:szCs w:val="28"/>
          <w:lang w:eastAsia="uk-UA"/>
        </w:rPr>
        <w:t xml:space="preserve"> Главе Луганской Народной Республики</w:t>
      </w:r>
      <w:r w:rsidR="00D97D52" w:rsidRPr="002446A3">
        <w:rPr>
          <w:szCs w:val="28"/>
          <w:lang w:eastAsia="uk-UA"/>
        </w:rPr>
        <w:t>;</w:t>
      </w:r>
    </w:p>
    <w:p w:rsidR="00D97D52" w:rsidRPr="002446A3" w:rsidRDefault="00BC558D" w:rsidP="00BC558D">
      <w:pPr>
        <w:tabs>
          <w:tab w:val="left" w:pos="2400"/>
        </w:tabs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2446A3">
        <w:rPr>
          <w:szCs w:val="28"/>
          <w:lang w:eastAsia="uk-UA"/>
        </w:rPr>
        <w:t>о необходимости доработки рассмотренного обращения и/или проекта заключения Правительства Луганской Народной Республики;</w:t>
      </w:r>
    </w:p>
    <w:p w:rsidR="0022645C" w:rsidRPr="002446A3" w:rsidRDefault="00BC558D" w:rsidP="00674277">
      <w:pPr>
        <w:tabs>
          <w:tab w:val="left" w:pos="2400"/>
        </w:tabs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r w:rsidRPr="002446A3">
        <w:rPr>
          <w:szCs w:val="28"/>
          <w:lang w:eastAsia="uk-UA"/>
        </w:rPr>
        <w:t xml:space="preserve">о нецелесообразности </w:t>
      </w:r>
      <w:r w:rsidR="00B85C2B" w:rsidRPr="002446A3">
        <w:rPr>
          <w:szCs w:val="28"/>
          <w:lang w:eastAsia="uk-UA"/>
        </w:rPr>
        <w:t xml:space="preserve">направления </w:t>
      </w:r>
      <w:r w:rsidR="00A039BB" w:rsidRPr="002446A3">
        <w:rPr>
          <w:szCs w:val="28"/>
          <w:lang w:eastAsia="uk-UA"/>
        </w:rPr>
        <w:t>обращения, а также заключения Правительства Луганской Народной Республики Главе Луганской Народной Республики.</w:t>
      </w:r>
    </w:p>
    <w:p w:rsidR="008E7BAA" w:rsidRPr="003D28C0" w:rsidRDefault="008E7BAA" w:rsidP="002978E6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32" w:name="sub_1017"/>
      <w:bookmarkEnd w:id="31"/>
      <w:r w:rsidRPr="002446A3">
        <w:rPr>
          <w:szCs w:val="28"/>
          <w:lang w:eastAsia="uk-UA"/>
        </w:rPr>
        <w:t>1</w:t>
      </w:r>
      <w:r w:rsidR="00A039BB" w:rsidRPr="002446A3">
        <w:rPr>
          <w:szCs w:val="28"/>
          <w:lang w:eastAsia="uk-UA"/>
        </w:rPr>
        <w:t>6</w:t>
      </w:r>
      <w:r w:rsidR="00D61F93" w:rsidRPr="002446A3">
        <w:rPr>
          <w:szCs w:val="28"/>
          <w:lang w:eastAsia="uk-UA"/>
        </w:rPr>
        <w:t>. </w:t>
      </w:r>
      <w:r w:rsidRPr="002446A3">
        <w:rPr>
          <w:szCs w:val="28"/>
          <w:lang w:eastAsia="uk-UA"/>
        </w:rPr>
        <w:t xml:space="preserve">По </w:t>
      </w:r>
      <w:r w:rsidR="00A039BB" w:rsidRPr="002446A3">
        <w:rPr>
          <w:szCs w:val="28"/>
          <w:lang w:eastAsia="uk-UA"/>
        </w:rPr>
        <w:t>результатам</w:t>
      </w:r>
      <w:r w:rsidRPr="003D28C0">
        <w:rPr>
          <w:szCs w:val="28"/>
          <w:lang w:eastAsia="uk-UA"/>
        </w:rPr>
        <w:t xml:space="preserve"> рассмотрения обращения, указанного в </w:t>
      </w:r>
      <w:r w:rsidR="00534455" w:rsidRPr="003D28C0">
        <w:rPr>
          <w:szCs w:val="28"/>
          <w:lang w:eastAsia="uk-UA"/>
        </w:rPr>
        <w:t>пункте 10</w:t>
      </w:r>
      <w:r w:rsidRPr="003D28C0">
        <w:rPr>
          <w:szCs w:val="28"/>
          <w:lang w:eastAsia="uk-UA"/>
        </w:rPr>
        <w:t xml:space="preserve"> настоящего По</w:t>
      </w:r>
      <w:r w:rsidR="00102258" w:rsidRPr="003D28C0">
        <w:rPr>
          <w:szCs w:val="28"/>
          <w:lang w:eastAsia="uk-UA"/>
        </w:rPr>
        <w:t>рядка</w:t>
      </w:r>
      <w:r w:rsidRPr="003D28C0">
        <w:rPr>
          <w:szCs w:val="28"/>
          <w:lang w:eastAsia="uk-UA"/>
        </w:rPr>
        <w:t xml:space="preserve">, и </w:t>
      </w:r>
      <w:r w:rsidR="00C820FF" w:rsidRPr="003D28C0">
        <w:rPr>
          <w:szCs w:val="28"/>
          <w:lang w:eastAsia="uk-UA"/>
        </w:rPr>
        <w:t>проекта заключения Правительства Луганской Народной Республики</w:t>
      </w:r>
      <w:r w:rsidRPr="003D28C0">
        <w:rPr>
          <w:szCs w:val="28"/>
          <w:lang w:eastAsia="uk-UA"/>
        </w:rPr>
        <w:t xml:space="preserve"> в Администрацию </w:t>
      </w:r>
      <w:r w:rsidR="00102258" w:rsidRPr="003D28C0">
        <w:rPr>
          <w:szCs w:val="28"/>
          <w:lang w:eastAsia="uk-UA"/>
        </w:rPr>
        <w:t>Главы</w:t>
      </w:r>
      <w:r w:rsidRPr="003D28C0">
        <w:rPr>
          <w:szCs w:val="28"/>
          <w:lang w:eastAsia="uk-UA"/>
        </w:rPr>
        <w:t xml:space="preserve"> </w:t>
      </w:r>
      <w:r w:rsidR="00102258" w:rsidRPr="003D28C0">
        <w:rPr>
          <w:szCs w:val="28"/>
          <w:lang w:eastAsia="uk-UA"/>
        </w:rPr>
        <w:t xml:space="preserve">Луганской Народной Республики </w:t>
      </w:r>
      <w:r w:rsidRPr="003D28C0">
        <w:rPr>
          <w:szCs w:val="28"/>
          <w:lang w:eastAsia="uk-UA"/>
        </w:rPr>
        <w:t xml:space="preserve">для доклада </w:t>
      </w:r>
      <w:r w:rsidR="00D70269" w:rsidRPr="003D28C0">
        <w:rPr>
          <w:szCs w:val="28"/>
          <w:lang w:eastAsia="uk-UA"/>
        </w:rPr>
        <w:t>Главе Луганской Народной Республики</w:t>
      </w:r>
      <w:r w:rsidRPr="003D28C0">
        <w:rPr>
          <w:szCs w:val="28"/>
          <w:lang w:eastAsia="uk-UA"/>
        </w:rPr>
        <w:t xml:space="preserve"> направляются документы (информация), предусмотренные пунктом </w:t>
      </w:r>
      <w:r w:rsidR="00D70269" w:rsidRPr="003D28C0">
        <w:rPr>
          <w:szCs w:val="28"/>
          <w:lang w:eastAsia="uk-UA"/>
        </w:rPr>
        <w:t>2</w:t>
      </w:r>
      <w:r w:rsidRPr="003D28C0">
        <w:rPr>
          <w:szCs w:val="28"/>
          <w:lang w:eastAsia="uk-UA"/>
        </w:rPr>
        <w:t xml:space="preserve"> и (при необходимости) пунктом </w:t>
      </w:r>
      <w:r w:rsidR="00D70269" w:rsidRPr="003D28C0">
        <w:rPr>
          <w:szCs w:val="28"/>
          <w:lang w:eastAsia="uk-UA"/>
        </w:rPr>
        <w:t>4</w:t>
      </w:r>
      <w:r w:rsidRPr="003D28C0">
        <w:rPr>
          <w:szCs w:val="28"/>
          <w:lang w:eastAsia="uk-UA"/>
        </w:rPr>
        <w:t xml:space="preserve"> настоящего По</w:t>
      </w:r>
      <w:r w:rsidR="00150A6B" w:rsidRPr="003D28C0">
        <w:rPr>
          <w:szCs w:val="28"/>
          <w:lang w:eastAsia="uk-UA"/>
        </w:rPr>
        <w:t>рядка</w:t>
      </w:r>
      <w:r w:rsidRPr="003D28C0">
        <w:rPr>
          <w:szCs w:val="28"/>
          <w:lang w:eastAsia="uk-UA"/>
        </w:rPr>
        <w:t>, а также заключение</w:t>
      </w:r>
      <w:r w:rsidR="00150A6B" w:rsidRPr="003D28C0">
        <w:rPr>
          <w:szCs w:val="28"/>
          <w:lang w:eastAsia="uk-UA"/>
        </w:rPr>
        <w:t xml:space="preserve"> Правительства Луганской Народной Республики</w:t>
      </w:r>
      <w:r w:rsidRPr="003D28C0">
        <w:rPr>
          <w:szCs w:val="28"/>
          <w:lang w:eastAsia="uk-UA"/>
        </w:rPr>
        <w:t>.</w:t>
      </w:r>
    </w:p>
    <w:p w:rsidR="008E7BAA" w:rsidRPr="008E7BAA" w:rsidRDefault="00150A6B" w:rsidP="002978E6">
      <w:pPr>
        <w:autoSpaceDE w:val="0"/>
        <w:autoSpaceDN w:val="0"/>
        <w:adjustRightInd w:val="0"/>
        <w:ind w:firstLine="709"/>
        <w:jc w:val="both"/>
        <w:rPr>
          <w:szCs w:val="28"/>
          <w:lang w:eastAsia="uk-UA"/>
        </w:rPr>
      </w:pPr>
      <w:bookmarkStart w:id="33" w:name="sub_1018"/>
      <w:bookmarkEnd w:id="32"/>
      <w:r w:rsidRPr="003D28C0">
        <w:rPr>
          <w:szCs w:val="28"/>
          <w:lang w:eastAsia="uk-UA"/>
        </w:rPr>
        <w:t>1</w:t>
      </w:r>
      <w:r w:rsidR="00A039BB" w:rsidRPr="003D28C0">
        <w:rPr>
          <w:szCs w:val="28"/>
          <w:lang w:eastAsia="uk-UA"/>
        </w:rPr>
        <w:t>7</w:t>
      </w:r>
      <w:r w:rsidR="008E7BAA" w:rsidRPr="003D28C0">
        <w:rPr>
          <w:szCs w:val="28"/>
          <w:lang w:eastAsia="uk-UA"/>
        </w:rPr>
        <w:t>.</w:t>
      </w:r>
      <w:r w:rsidRPr="003D28C0">
        <w:rPr>
          <w:szCs w:val="28"/>
          <w:lang w:eastAsia="uk-UA"/>
        </w:rPr>
        <w:t> </w:t>
      </w:r>
      <w:r w:rsidR="008E7BAA" w:rsidRPr="003D28C0">
        <w:rPr>
          <w:szCs w:val="28"/>
          <w:lang w:eastAsia="uk-UA"/>
        </w:rPr>
        <w:t xml:space="preserve">По </w:t>
      </w:r>
      <w:r w:rsidR="00A039BB" w:rsidRPr="003D28C0">
        <w:rPr>
          <w:szCs w:val="28"/>
          <w:lang w:eastAsia="uk-UA"/>
        </w:rPr>
        <w:t>результатам</w:t>
      </w:r>
      <w:r w:rsidR="008E7BAA" w:rsidRPr="003D28C0">
        <w:rPr>
          <w:szCs w:val="28"/>
          <w:lang w:eastAsia="uk-UA"/>
        </w:rPr>
        <w:t xml:space="preserve"> рассмотрения обращения, указанного в </w:t>
      </w:r>
      <w:r w:rsidRPr="003D28C0">
        <w:rPr>
          <w:szCs w:val="28"/>
          <w:lang w:eastAsia="uk-UA"/>
        </w:rPr>
        <w:t>пункте 11</w:t>
      </w:r>
      <w:r w:rsidR="008E7BAA" w:rsidRPr="003D28C0">
        <w:rPr>
          <w:szCs w:val="28"/>
          <w:lang w:eastAsia="uk-UA"/>
        </w:rPr>
        <w:t xml:space="preserve"> настоящего По</w:t>
      </w:r>
      <w:r w:rsidRPr="003D28C0">
        <w:rPr>
          <w:szCs w:val="28"/>
          <w:lang w:eastAsia="uk-UA"/>
        </w:rPr>
        <w:t>рядка</w:t>
      </w:r>
      <w:r w:rsidR="008E7BAA" w:rsidRPr="003D28C0">
        <w:rPr>
          <w:szCs w:val="28"/>
          <w:lang w:eastAsia="uk-UA"/>
        </w:rPr>
        <w:t xml:space="preserve">, и </w:t>
      </w:r>
      <w:r w:rsidR="00737447" w:rsidRPr="003D28C0">
        <w:rPr>
          <w:szCs w:val="28"/>
          <w:lang w:eastAsia="uk-UA"/>
        </w:rPr>
        <w:t>проекта заключения Правительства Луганской Народной Республики</w:t>
      </w:r>
      <w:r w:rsidR="008E7BAA" w:rsidRPr="003D28C0">
        <w:rPr>
          <w:szCs w:val="28"/>
          <w:lang w:eastAsia="uk-UA"/>
        </w:rPr>
        <w:t xml:space="preserve"> в Администрацию </w:t>
      </w:r>
      <w:r w:rsidRPr="003D28C0">
        <w:rPr>
          <w:szCs w:val="28"/>
          <w:lang w:eastAsia="uk-UA"/>
        </w:rPr>
        <w:t>Главы Луганской Народной Республики</w:t>
      </w:r>
      <w:r w:rsidR="008E7BAA" w:rsidRPr="003D28C0">
        <w:rPr>
          <w:szCs w:val="28"/>
          <w:lang w:eastAsia="uk-UA"/>
        </w:rPr>
        <w:t xml:space="preserve"> направляется заключение</w:t>
      </w:r>
      <w:r w:rsidR="003E35DD" w:rsidRPr="003D28C0">
        <w:rPr>
          <w:szCs w:val="28"/>
          <w:lang w:eastAsia="uk-UA"/>
        </w:rPr>
        <w:t xml:space="preserve"> Правительства Луганской Народной Республики</w:t>
      </w:r>
      <w:r w:rsidR="008E7BAA" w:rsidRPr="003D28C0">
        <w:rPr>
          <w:szCs w:val="28"/>
          <w:lang w:eastAsia="uk-UA"/>
        </w:rPr>
        <w:t>.</w:t>
      </w:r>
      <w:r>
        <w:rPr>
          <w:szCs w:val="28"/>
          <w:lang w:eastAsia="uk-UA"/>
        </w:rPr>
        <w:t xml:space="preserve"> </w:t>
      </w:r>
    </w:p>
    <w:bookmarkEnd w:id="33"/>
    <w:p w:rsidR="00365BF8" w:rsidRDefault="00365BF8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2F5F3E" w:rsidRDefault="002F5F3E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2F5F3E" w:rsidRPr="00283BAF" w:rsidRDefault="002F5F3E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996233" w:rsidRPr="00283BAF" w:rsidRDefault="00996233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  <w:r w:rsidRPr="00283BAF">
        <w:rPr>
          <w:szCs w:val="28"/>
          <w:lang w:eastAsia="uk-UA"/>
        </w:rPr>
        <w:t>Руководитель</w:t>
      </w:r>
    </w:p>
    <w:p w:rsidR="00996233" w:rsidRPr="00283BAF" w:rsidRDefault="00996233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  <w:r w:rsidRPr="00283BAF">
        <w:rPr>
          <w:szCs w:val="28"/>
          <w:lang w:eastAsia="uk-UA"/>
        </w:rPr>
        <w:t>Аппарата Правительства</w:t>
      </w:r>
    </w:p>
    <w:p w:rsidR="005A2C37" w:rsidRPr="00477665" w:rsidRDefault="00996233" w:rsidP="00477665">
      <w:pPr>
        <w:autoSpaceDE w:val="0"/>
        <w:autoSpaceDN w:val="0"/>
        <w:adjustRightInd w:val="0"/>
        <w:jc w:val="both"/>
        <w:rPr>
          <w:sz w:val="20"/>
          <w:szCs w:val="20"/>
          <w:lang w:eastAsia="uk-UA"/>
        </w:rPr>
      </w:pPr>
      <w:r w:rsidRPr="00283BAF">
        <w:rPr>
          <w:szCs w:val="28"/>
          <w:lang w:eastAsia="uk-UA"/>
        </w:rPr>
        <w:t xml:space="preserve">Луганской Народной Республики                                 </w:t>
      </w:r>
      <w:r w:rsidRPr="00283BAF">
        <w:rPr>
          <w:szCs w:val="28"/>
          <w:lang w:eastAsia="uk-UA"/>
        </w:rPr>
        <w:tab/>
      </w:r>
      <w:r w:rsidRPr="00283BAF">
        <w:rPr>
          <w:szCs w:val="28"/>
          <w:lang w:eastAsia="uk-UA"/>
        </w:rPr>
        <w:tab/>
        <w:t xml:space="preserve">             А. И. Сумцов</w:t>
      </w:r>
    </w:p>
    <w:sectPr w:rsidR="005A2C37" w:rsidRPr="00477665" w:rsidSect="001B0B5D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14B" w:rsidRDefault="0010614B" w:rsidP="004C5AC8">
      <w:r>
        <w:separator/>
      </w:r>
    </w:p>
  </w:endnote>
  <w:endnote w:type="continuationSeparator" w:id="0">
    <w:p w:rsidR="0010614B" w:rsidRDefault="0010614B" w:rsidP="004C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14B" w:rsidRDefault="0010614B" w:rsidP="004C5AC8">
      <w:r>
        <w:separator/>
      </w:r>
    </w:p>
  </w:footnote>
  <w:footnote w:type="continuationSeparator" w:id="0">
    <w:p w:rsidR="0010614B" w:rsidRDefault="0010614B" w:rsidP="004C5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E87" w:rsidRDefault="000C0004">
    <w:pPr>
      <w:pStyle w:val="a7"/>
    </w:pPr>
    <w:r>
      <w:fldChar w:fldCharType="begin"/>
    </w:r>
    <w:r>
      <w:instrText>PAGE   \* MERGEFORMAT</w:instrText>
    </w:r>
    <w:r>
      <w:fldChar w:fldCharType="separate"/>
    </w:r>
    <w:r w:rsidR="00603C86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63C1"/>
    <w:multiLevelType w:val="hybridMultilevel"/>
    <w:tmpl w:val="28B6334E"/>
    <w:lvl w:ilvl="0" w:tplc="23DE5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7B"/>
    <w:rsid w:val="00001084"/>
    <w:rsid w:val="000024BA"/>
    <w:rsid w:val="00002DAF"/>
    <w:rsid w:val="00003CFF"/>
    <w:rsid w:val="0000530F"/>
    <w:rsid w:val="000070AC"/>
    <w:rsid w:val="00010927"/>
    <w:rsid w:val="00010D9F"/>
    <w:rsid w:val="000114D5"/>
    <w:rsid w:val="000121CC"/>
    <w:rsid w:val="0001290A"/>
    <w:rsid w:val="00013144"/>
    <w:rsid w:val="00014ED5"/>
    <w:rsid w:val="00017AED"/>
    <w:rsid w:val="00017B13"/>
    <w:rsid w:val="00017C20"/>
    <w:rsid w:val="00017DED"/>
    <w:rsid w:val="00025088"/>
    <w:rsid w:val="00025CBD"/>
    <w:rsid w:val="00027902"/>
    <w:rsid w:val="000321FA"/>
    <w:rsid w:val="000341D1"/>
    <w:rsid w:val="000361A6"/>
    <w:rsid w:val="0003631E"/>
    <w:rsid w:val="00043072"/>
    <w:rsid w:val="00046C4B"/>
    <w:rsid w:val="00050577"/>
    <w:rsid w:val="00050C7F"/>
    <w:rsid w:val="00053A35"/>
    <w:rsid w:val="00053D0B"/>
    <w:rsid w:val="00053E7E"/>
    <w:rsid w:val="00054E5A"/>
    <w:rsid w:val="00055054"/>
    <w:rsid w:val="00056B95"/>
    <w:rsid w:val="00057418"/>
    <w:rsid w:val="00057AEC"/>
    <w:rsid w:val="00061E78"/>
    <w:rsid w:val="00062AE9"/>
    <w:rsid w:val="00063491"/>
    <w:rsid w:val="0006361B"/>
    <w:rsid w:val="00063A3D"/>
    <w:rsid w:val="00065115"/>
    <w:rsid w:val="000700BD"/>
    <w:rsid w:val="000719F2"/>
    <w:rsid w:val="0007375B"/>
    <w:rsid w:val="00075747"/>
    <w:rsid w:val="00083D38"/>
    <w:rsid w:val="00083EDE"/>
    <w:rsid w:val="0008429F"/>
    <w:rsid w:val="00086240"/>
    <w:rsid w:val="0009294A"/>
    <w:rsid w:val="0009439E"/>
    <w:rsid w:val="000960B6"/>
    <w:rsid w:val="000968FE"/>
    <w:rsid w:val="00096FAE"/>
    <w:rsid w:val="000A1236"/>
    <w:rsid w:val="000A3046"/>
    <w:rsid w:val="000A32B1"/>
    <w:rsid w:val="000A67C4"/>
    <w:rsid w:val="000A7DF6"/>
    <w:rsid w:val="000B0C71"/>
    <w:rsid w:val="000B1158"/>
    <w:rsid w:val="000B127D"/>
    <w:rsid w:val="000B3E6B"/>
    <w:rsid w:val="000B421A"/>
    <w:rsid w:val="000B4D73"/>
    <w:rsid w:val="000B4E22"/>
    <w:rsid w:val="000B5905"/>
    <w:rsid w:val="000C0004"/>
    <w:rsid w:val="000C0B04"/>
    <w:rsid w:val="000C1175"/>
    <w:rsid w:val="000C1936"/>
    <w:rsid w:val="000D117A"/>
    <w:rsid w:val="000D2255"/>
    <w:rsid w:val="000D2B85"/>
    <w:rsid w:val="000D35EE"/>
    <w:rsid w:val="000D5E2A"/>
    <w:rsid w:val="000D6412"/>
    <w:rsid w:val="000D6CB7"/>
    <w:rsid w:val="000E056B"/>
    <w:rsid w:val="000E35B8"/>
    <w:rsid w:val="000E4260"/>
    <w:rsid w:val="000E42B1"/>
    <w:rsid w:val="000E46B5"/>
    <w:rsid w:val="000E46DF"/>
    <w:rsid w:val="000E65B5"/>
    <w:rsid w:val="000E6B87"/>
    <w:rsid w:val="000F065D"/>
    <w:rsid w:val="000F29A1"/>
    <w:rsid w:val="000F3BEB"/>
    <w:rsid w:val="000F4C34"/>
    <w:rsid w:val="000F6216"/>
    <w:rsid w:val="00102258"/>
    <w:rsid w:val="0010588B"/>
    <w:rsid w:val="0010614B"/>
    <w:rsid w:val="001101A7"/>
    <w:rsid w:val="001121E1"/>
    <w:rsid w:val="0011300D"/>
    <w:rsid w:val="0011324D"/>
    <w:rsid w:val="00114E67"/>
    <w:rsid w:val="001155CF"/>
    <w:rsid w:val="00117F2B"/>
    <w:rsid w:val="00120CB2"/>
    <w:rsid w:val="00121003"/>
    <w:rsid w:val="00121365"/>
    <w:rsid w:val="001222CF"/>
    <w:rsid w:val="00122751"/>
    <w:rsid w:val="00122DDE"/>
    <w:rsid w:val="0012326E"/>
    <w:rsid w:val="00124D5B"/>
    <w:rsid w:val="00125EF9"/>
    <w:rsid w:val="001263F7"/>
    <w:rsid w:val="00127BF6"/>
    <w:rsid w:val="00127F5D"/>
    <w:rsid w:val="001317E8"/>
    <w:rsid w:val="001323AF"/>
    <w:rsid w:val="00134825"/>
    <w:rsid w:val="00134C61"/>
    <w:rsid w:val="00142A06"/>
    <w:rsid w:val="00146D9B"/>
    <w:rsid w:val="00150A6B"/>
    <w:rsid w:val="00150AA3"/>
    <w:rsid w:val="00151860"/>
    <w:rsid w:val="001541F9"/>
    <w:rsid w:val="00155692"/>
    <w:rsid w:val="00156EA2"/>
    <w:rsid w:val="0015709D"/>
    <w:rsid w:val="00157A27"/>
    <w:rsid w:val="0016081B"/>
    <w:rsid w:val="00164214"/>
    <w:rsid w:val="00170C2B"/>
    <w:rsid w:val="001744A6"/>
    <w:rsid w:val="001756D3"/>
    <w:rsid w:val="001776D7"/>
    <w:rsid w:val="001817B4"/>
    <w:rsid w:val="0018232F"/>
    <w:rsid w:val="00185FA7"/>
    <w:rsid w:val="00187921"/>
    <w:rsid w:val="00187C7B"/>
    <w:rsid w:val="00191645"/>
    <w:rsid w:val="00192822"/>
    <w:rsid w:val="00192F31"/>
    <w:rsid w:val="00194F8B"/>
    <w:rsid w:val="0019791A"/>
    <w:rsid w:val="001A3CD0"/>
    <w:rsid w:val="001A5398"/>
    <w:rsid w:val="001A664C"/>
    <w:rsid w:val="001A6DAA"/>
    <w:rsid w:val="001B0A64"/>
    <w:rsid w:val="001B0B5D"/>
    <w:rsid w:val="001B3A9B"/>
    <w:rsid w:val="001B647C"/>
    <w:rsid w:val="001B7603"/>
    <w:rsid w:val="001C0377"/>
    <w:rsid w:val="001C512A"/>
    <w:rsid w:val="001D05C7"/>
    <w:rsid w:val="001D18B4"/>
    <w:rsid w:val="001D19CB"/>
    <w:rsid w:val="001D2599"/>
    <w:rsid w:val="001D35A1"/>
    <w:rsid w:val="001D7E54"/>
    <w:rsid w:val="001E0461"/>
    <w:rsid w:val="001E060C"/>
    <w:rsid w:val="001E12A2"/>
    <w:rsid w:val="001E161A"/>
    <w:rsid w:val="001E225F"/>
    <w:rsid w:val="001E2D03"/>
    <w:rsid w:val="001E5822"/>
    <w:rsid w:val="001F1411"/>
    <w:rsid w:val="00200667"/>
    <w:rsid w:val="00201178"/>
    <w:rsid w:val="002036C5"/>
    <w:rsid w:val="00204569"/>
    <w:rsid w:val="0020541B"/>
    <w:rsid w:val="0020659B"/>
    <w:rsid w:val="00206777"/>
    <w:rsid w:val="00211957"/>
    <w:rsid w:val="00213734"/>
    <w:rsid w:val="0021787A"/>
    <w:rsid w:val="00217CF9"/>
    <w:rsid w:val="00221A37"/>
    <w:rsid w:val="00222D94"/>
    <w:rsid w:val="00223767"/>
    <w:rsid w:val="002239D7"/>
    <w:rsid w:val="00223B3C"/>
    <w:rsid w:val="002240C6"/>
    <w:rsid w:val="0022645C"/>
    <w:rsid w:val="002317B4"/>
    <w:rsid w:val="00233A25"/>
    <w:rsid w:val="002342C2"/>
    <w:rsid w:val="00235ED5"/>
    <w:rsid w:val="00236475"/>
    <w:rsid w:val="00242186"/>
    <w:rsid w:val="00242BBE"/>
    <w:rsid w:val="002433A8"/>
    <w:rsid w:val="00243AA4"/>
    <w:rsid w:val="00243F10"/>
    <w:rsid w:val="002446A3"/>
    <w:rsid w:val="00246634"/>
    <w:rsid w:val="00247791"/>
    <w:rsid w:val="00251D1D"/>
    <w:rsid w:val="00252B0C"/>
    <w:rsid w:val="00252B5F"/>
    <w:rsid w:val="002538BF"/>
    <w:rsid w:val="00254D5A"/>
    <w:rsid w:val="00255D16"/>
    <w:rsid w:val="00255EB5"/>
    <w:rsid w:val="0025619C"/>
    <w:rsid w:val="00257A88"/>
    <w:rsid w:val="00257E7D"/>
    <w:rsid w:val="00264367"/>
    <w:rsid w:val="00264E14"/>
    <w:rsid w:val="00264E36"/>
    <w:rsid w:val="00270458"/>
    <w:rsid w:val="0027160E"/>
    <w:rsid w:val="00271DC1"/>
    <w:rsid w:val="00273190"/>
    <w:rsid w:val="00273DAF"/>
    <w:rsid w:val="00274BD2"/>
    <w:rsid w:val="00276ACF"/>
    <w:rsid w:val="002803B9"/>
    <w:rsid w:val="00280BE7"/>
    <w:rsid w:val="002827C5"/>
    <w:rsid w:val="00282F57"/>
    <w:rsid w:val="002849FB"/>
    <w:rsid w:val="00284B9C"/>
    <w:rsid w:val="00285BFE"/>
    <w:rsid w:val="002862EF"/>
    <w:rsid w:val="00287AD8"/>
    <w:rsid w:val="00290B66"/>
    <w:rsid w:val="00291588"/>
    <w:rsid w:val="00294A28"/>
    <w:rsid w:val="00296BB3"/>
    <w:rsid w:val="002978E6"/>
    <w:rsid w:val="00297CE0"/>
    <w:rsid w:val="002A0B69"/>
    <w:rsid w:val="002A0ED9"/>
    <w:rsid w:val="002A136B"/>
    <w:rsid w:val="002A4978"/>
    <w:rsid w:val="002A5FE9"/>
    <w:rsid w:val="002A62CD"/>
    <w:rsid w:val="002A6C74"/>
    <w:rsid w:val="002B33B5"/>
    <w:rsid w:val="002B3A5A"/>
    <w:rsid w:val="002B6206"/>
    <w:rsid w:val="002C1B59"/>
    <w:rsid w:val="002C5790"/>
    <w:rsid w:val="002C7A73"/>
    <w:rsid w:val="002D01C0"/>
    <w:rsid w:val="002D0B10"/>
    <w:rsid w:val="002D238E"/>
    <w:rsid w:val="002D4876"/>
    <w:rsid w:val="002D524C"/>
    <w:rsid w:val="002E166B"/>
    <w:rsid w:val="002E1D4A"/>
    <w:rsid w:val="002E31AB"/>
    <w:rsid w:val="002E37F5"/>
    <w:rsid w:val="002E5457"/>
    <w:rsid w:val="002E55C0"/>
    <w:rsid w:val="002E7463"/>
    <w:rsid w:val="002E78BE"/>
    <w:rsid w:val="002F3997"/>
    <w:rsid w:val="002F4651"/>
    <w:rsid w:val="002F5F3E"/>
    <w:rsid w:val="002F6587"/>
    <w:rsid w:val="00300D24"/>
    <w:rsid w:val="0030404E"/>
    <w:rsid w:val="00305DC3"/>
    <w:rsid w:val="00310A84"/>
    <w:rsid w:val="003125C7"/>
    <w:rsid w:val="00315D55"/>
    <w:rsid w:val="00323B5F"/>
    <w:rsid w:val="00325ED6"/>
    <w:rsid w:val="003278B6"/>
    <w:rsid w:val="0033126E"/>
    <w:rsid w:val="003378D2"/>
    <w:rsid w:val="003432E8"/>
    <w:rsid w:val="00344949"/>
    <w:rsid w:val="0034626B"/>
    <w:rsid w:val="00351381"/>
    <w:rsid w:val="003516AF"/>
    <w:rsid w:val="003532C7"/>
    <w:rsid w:val="00362A83"/>
    <w:rsid w:val="003632A5"/>
    <w:rsid w:val="00363B7A"/>
    <w:rsid w:val="00363C10"/>
    <w:rsid w:val="00365BF8"/>
    <w:rsid w:val="00366414"/>
    <w:rsid w:val="00370E29"/>
    <w:rsid w:val="00371D25"/>
    <w:rsid w:val="003763F7"/>
    <w:rsid w:val="00377DD9"/>
    <w:rsid w:val="003800A4"/>
    <w:rsid w:val="00380639"/>
    <w:rsid w:val="00385D57"/>
    <w:rsid w:val="00387798"/>
    <w:rsid w:val="003878D4"/>
    <w:rsid w:val="003911E2"/>
    <w:rsid w:val="00392669"/>
    <w:rsid w:val="003963B7"/>
    <w:rsid w:val="003A0FD7"/>
    <w:rsid w:val="003A124F"/>
    <w:rsid w:val="003A1A4B"/>
    <w:rsid w:val="003A2BAB"/>
    <w:rsid w:val="003A32C4"/>
    <w:rsid w:val="003A480B"/>
    <w:rsid w:val="003A583A"/>
    <w:rsid w:val="003B13F5"/>
    <w:rsid w:val="003B45F1"/>
    <w:rsid w:val="003B4A1E"/>
    <w:rsid w:val="003B5ED3"/>
    <w:rsid w:val="003B60D6"/>
    <w:rsid w:val="003B61FE"/>
    <w:rsid w:val="003B65C1"/>
    <w:rsid w:val="003B6A67"/>
    <w:rsid w:val="003B6F75"/>
    <w:rsid w:val="003C2173"/>
    <w:rsid w:val="003C376E"/>
    <w:rsid w:val="003C3EED"/>
    <w:rsid w:val="003C5980"/>
    <w:rsid w:val="003D0B35"/>
    <w:rsid w:val="003D1E7B"/>
    <w:rsid w:val="003D26C1"/>
    <w:rsid w:val="003D28C0"/>
    <w:rsid w:val="003D28F2"/>
    <w:rsid w:val="003D2AB6"/>
    <w:rsid w:val="003D4B28"/>
    <w:rsid w:val="003D4FCF"/>
    <w:rsid w:val="003D79D2"/>
    <w:rsid w:val="003E08F8"/>
    <w:rsid w:val="003E0D89"/>
    <w:rsid w:val="003E35DD"/>
    <w:rsid w:val="003F2F82"/>
    <w:rsid w:val="003F3430"/>
    <w:rsid w:val="003F69E9"/>
    <w:rsid w:val="003F6F64"/>
    <w:rsid w:val="00404B1A"/>
    <w:rsid w:val="00410D36"/>
    <w:rsid w:val="0041159F"/>
    <w:rsid w:val="00411BA9"/>
    <w:rsid w:val="0041258C"/>
    <w:rsid w:val="00412F99"/>
    <w:rsid w:val="00414CB4"/>
    <w:rsid w:val="004176FC"/>
    <w:rsid w:val="00420D2A"/>
    <w:rsid w:val="00421E7D"/>
    <w:rsid w:val="004229B6"/>
    <w:rsid w:val="00424617"/>
    <w:rsid w:val="004248E7"/>
    <w:rsid w:val="0043288A"/>
    <w:rsid w:val="004366E6"/>
    <w:rsid w:val="0043740A"/>
    <w:rsid w:val="004375C5"/>
    <w:rsid w:val="004376A0"/>
    <w:rsid w:val="00437D79"/>
    <w:rsid w:val="00437EB4"/>
    <w:rsid w:val="00441B13"/>
    <w:rsid w:val="00444676"/>
    <w:rsid w:val="00445A86"/>
    <w:rsid w:val="004474E2"/>
    <w:rsid w:val="00447DD9"/>
    <w:rsid w:val="00451833"/>
    <w:rsid w:val="00456E12"/>
    <w:rsid w:val="00457120"/>
    <w:rsid w:val="00457905"/>
    <w:rsid w:val="0046110A"/>
    <w:rsid w:val="004612A2"/>
    <w:rsid w:val="00461C40"/>
    <w:rsid w:val="004624F7"/>
    <w:rsid w:val="00463A12"/>
    <w:rsid w:val="00463BD5"/>
    <w:rsid w:val="00463FCF"/>
    <w:rsid w:val="004653FC"/>
    <w:rsid w:val="00466D23"/>
    <w:rsid w:val="00467371"/>
    <w:rsid w:val="004673A4"/>
    <w:rsid w:val="004732F7"/>
    <w:rsid w:val="004760FD"/>
    <w:rsid w:val="00477665"/>
    <w:rsid w:val="00477F9D"/>
    <w:rsid w:val="004828E9"/>
    <w:rsid w:val="00484BDC"/>
    <w:rsid w:val="00485D2D"/>
    <w:rsid w:val="00486A3A"/>
    <w:rsid w:val="004878E3"/>
    <w:rsid w:val="00491168"/>
    <w:rsid w:val="00493176"/>
    <w:rsid w:val="004966A1"/>
    <w:rsid w:val="004A0EBA"/>
    <w:rsid w:val="004A1A11"/>
    <w:rsid w:val="004A2631"/>
    <w:rsid w:val="004A57AA"/>
    <w:rsid w:val="004A78B9"/>
    <w:rsid w:val="004B1246"/>
    <w:rsid w:val="004C093F"/>
    <w:rsid w:val="004C2C77"/>
    <w:rsid w:val="004C5A0C"/>
    <w:rsid w:val="004C5AC8"/>
    <w:rsid w:val="004D220A"/>
    <w:rsid w:val="004E2BA3"/>
    <w:rsid w:val="004E7873"/>
    <w:rsid w:val="004F47DA"/>
    <w:rsid w:val="004F611A"/>
    <w:rsid w:val="0050323A"/>
    <w:rsid w:val="0050503D"/>
    <w:rsid w:val="005100D4"/>
    <w:rsid w:val="00510687"/>
    <w:rsid w:val="0051267E"/>
    <w:rsid w:val="0051364C"/>
    <w:rsid w:val="00513F21"/>
    <w:rsid w:val="00514636"/>
    <w:rsid w:val="00515FFC"/>
    <w:rsid w:val="0052365C"/>
    <w:rsid w:val="00525680"/>
    <w:rsid w:val="00533429"/>
    <w:rsid w:val="00534455"/>
    <w:rsid w:val="005344B2"/>
    <w:rsid w:val="005411FB"/>
    <w:rsid w:val="00541ACE"/>
    <w:rsid w:val="005423E6"/>
    <w:rsid w:val="0054301C"/>
    <w:rsid w:val="00544A92"/>
    <w:rsid w:val="00544C3D"/>
    <w:rsid w:val="00545EE1"/>
    <w:rsid w:val="005476AF"/>
    <w:rsid w:val="00554144"/>
    <w:rsid w:val="005551A2"/>
    <w:rsid w:val="005603DD"/>
    <w:rsid w:val="00561413"/>
    <w:rsid w:val="00561608"/>
    <w:rsid w:val="00564143"/>
    <w:rsid w:val="0056775C"/>
    <w:rsid w:val="005678B7"/>
    <w:rsid w:val="0057373C"/>
    <w:rsid w:val="0057422A"/>
    <w:rsid w:val="00575A00"/>
    <w:rsid w:val="00575BCB"/>
    <w:rsid w:val="005801CA"/>
    <w:rsid w:val="00590289"/>
    <w:rsid w:val="0059294A"/>
    <w:rsid w:val="005947F3"/>
    <w:rsid w:val="005966FA"/>
    <w:rsid w:val="00596DF6"/>
    <w:rsid w:val="00596F46"/>
    <w:rsid w:val="005972C3"/>
    <w:rsid w:val="005A2C37"/>
    <w:rsid w:val="005A6D96"/>
    <w:rsid w:val="005B1028"/>
    <w:rsid w:val="005B12BC"/>
    <w:rsid w:val="005B43AA"/>
    <w:rsid w:val="005B4A5E"/>
    <w:rsid w:val="005B6268"/>
    <w:rsid w:val="005C2390"/>
    <w:rsid w:val="005C702A"/>
    <w:rsid w:val="005C752E"/>
    <w:rsid w:val="005C78F6"/>
    <w:rsid w:val="005D333A"/>
    <w:rsid w:val="005D34F4"/>
    <w:rsid w:val="005D670C"/>
    <w:rsid w:val="005D7C9D"/>
    <w:rsid w:val="005E06F4"/>
    <w:rsid w:val="005E1F1E"/>
    <w:rsid w:val="005E3779"/>
    <w:rsid w:val="005F0302"/>
    <w:rsid w:val="005F131E"/>
    <w:rsid w:val="005F1676"/>
    <w:rsid w:val="005F1AED"/>
    <w:rsid w:val="005F23E7"/>
    <w:rsid w:val="005F2BF8"/>
    <w:rsid w:val="005F3D23"/>
    <w:rsid w:val="005F576E"/>
    <w:rsid w:val="005F6C5A"/>
    <w:rsid w:val="005F7D6E"/>
    <w:rsid w:val="00600D73"/>
    <w:rsid w:val="006015D5"/>
    <w:rsid w:val="00603C86"/>
    <w:rsid w:val="00605F1F"/>
    <w:rsid w:val="00607DD2"/>
    <w:rsid w:val="00614C60"/>
    <w:rsid w:val="006160A3"/>
    <w:rsid w:val="00616BFC"/>
    <w:rsid w:val="0061706A"/>
    <w:rsid w:val="00617EB2"/>
    <w:rsid w:val="00620C8B"/>
    <w:rsid w:val="006226D0"/>
    <w:rsid w:val="00626006"/>
    <w:rsid w:val="00626F99"/>
    <w:rsid w:val="00633B5C"/>
    <w:rsid w:val="00635B24"/>
    <w:rsid w:val="00641063"/>
    <w:rsid w:val="00641A89"/>
    <w:rsid w:val="00641CE8"/>
    <w:rsid w:val="0064229E"/>
    <w:rsid w:val="006433FE"/>
    <w:rsid w:val="00650379"/>
    <w:rsid w:val="006568F9"/>
    <w:rsid w:val="00657047"/>
    <w:rsid w:val="0065799D"/>
    <w:rsid w:val="006648D5"/>
    <w:rsid w:val="00665A9D"/>
    <w:rsid w:val="006663CC"/>
    <w:rsid w:val="0067019B"/>
    <w:rsid w:val="00670E32"/>
    <w:rsid w:val="00670E5D"/>
    <w:rsid w:val="0067108B"/>
    <w:rsid w:val="00672930"/>
    <w:rsid w:val="0067338F"/>
    <w:rsid w:val="00674277"/>
    <w:rsid w:val="00674EC9"/>
    <w:rsid w:val="00676712"/>
    <w:rsid w:val="00676E7D"/>
    <w:rsid w:val="00677F6A"/>
    <w:rsid w:val="0068144D"/>
    <w:rsid w:val="006829D0"/>
    <w:rsid w:val="00682E3C"/>
    <w:rsid w:val="00685143"/>
    <w:rsid w:val="00685E8D"/>
    <w:rsid w:val="00686DEF"/>
    <w:rsid w:val="00690C66"/>
    <w:rsid w:val="0069106F"/>
    <w:rsid w:val="00691701"/>
    <w:rsid w:val="0069489D"/>
    <w:rsid w:val="00697D04"/>
    <w:rsid w:val="006A06C1"/>
    <w:rsid w:val="006A5DE6"/>
    <w:rsid w:val="006B014D"/>
    <w:rsid w:val="006B09C2"/>
    <w:rsid w:val="006B4FAC"/>
    <w:rsid w:val="006C305F"/>
    <w:rsid w:val="006C62EA"/>
    <w:rsid w:val="006D2F9A"/>
    <w:rsid w:val="006D3B58"/>
    <w:rsid w:val="006D519C"/>
    <w:rsid w:val="006E12AD"/>
    <w:rsid w:val="006E2D41"/>
    <w:rsid w:val="006E3DF0"/>
    <w:rsid w:val="006E4735"/>
    <w:rsid w:val="006E4A4C"/>
    <w:rsid w:val="006E50F6"/>
    <w:rsid w:val="006E5B02"/>
    <w:rsid w:val="006E6AFB"/>
    <w:rsid w:val="006F2527"/>
    <w:rsid w:val="006F61EA"/>
    <w:rsid w:val="006F6569"/>
    <w:rsid w:val="006F7088"/>
    <w:rsid w:val="007009FC"/>
    <w:rsid w:val="00702E7C"/>
    <w:rsid w:val="0070336F"/>
    <w:rsid w:val="007070F2"/>
    <w:rsid w:val="00707737"/>
    <w:rsid w:val="00710016"/>
    <w:rsid w:val="007113DB"/>
    <w:rsid w:val="007170C5"/>
    <w:rsid w:val="00720178"/>
    <w:rsid w:val="00720926"/>
    <w:rsid w:val="00721424"/>
    <w:rsid w:val="0072170A"/>
    <w:rsid w:val="00724040"/>
    <w:rsid w:val="00724525"/>
    <w:rsid w:val="00724537"/>
    <w:rsid w:val="00726E0F"/>
    <w:rsid w:val="00734F3F"/>
    <w:rsid w:val="00734FDF"/>
    <w:rsid w:val="0073733A"/>
    <w:rsid w:val="00737447"/>
    <w:rsid w:val="00737DA9"/>
    <w:rsid w:val="0074107B"/>
    <w:rsid w:val="00742A37"/>
    <w:rsid w:val="00743525"/>
    <w:rsid w:val="00745948"/>
    <w:rsid w:val="0075026C"/>
    <w:rsid w:val="007505A2"/>
    <w:rsid w:val="00752591"/>
    <w:rsid w:val="00752F48"/>
    <w:rsid w:val="0075444C"/>
    <w:rsid w:val="00755789"/>
    <w:rsid w:val="00755BA1"/>
    <w:rsid w:val="0075606F"/>
    <w:rsid w:val="0075690C"/>
    <w:rsid w:val="00756E07"/>
    <w:rsid w:val="007601FF"/>
    <w:rsid w:val="007626C8"/>
    <w:rsid w:val="00762AFA"/>
    <w:rsid w:val="00763180"/>
    <w:rsid w:val="00770695"/>
    <w:rsid w:val="00772207"/>
    <w:rsid w:val="00774B38"/>
    <w:rsid w:val="0077502B"/>
    <w:rsid w:val="007759EF"/>
    <w:rsid w:val="00776F97"/>
    <w:rsid w:val="007804F0"/>
    <w:rsid w:val="007809C2"/>
    <w:rsid w:val="0078165E"/>
    <w:rsid w:val="00781E64"/>
    <w:rsid w:val="00782451"/>
    <w:rsid w:val="00782995"/>
    <w:rsid w:val="007863E9"/>
    <w:rsid w:val="007863FB"/>
    <w:rsid w:val="007865B5"/>
    <w:rsid w:val="00793798"/>
    <w:rsid w:val="00795481"/>
    <w:rsid w:val="00796E07"/>
    <w:rsid w:val="007977E6"/>
    <w:rsid w:val="007A2BBB"/>
    <w:rsid w:val="007A42CF"/>
    <w:rsid w:val="007A7186"/>
    <w:rsid w:val="007B2ADE"/>
    <w:rsid w:val="007B4D3A"/>
    <w:rsid w:val="007C35AB"/>
    <w:rsid w:val="007C3E53"/>
    <w:rsid w:val="007C4C3C"/>
    <w:rsid w:val="007D1AFD"/>
    <w:rsid w:val="007D1E3E"/>
    <w:rsid w:val="007D1E86"/>
    <w:rsid w:val="007D346F"/>
    <w:rsid w:val="007D3AF8"/>
    <w:rsid w:val="007D563A"/>
    <w:rsid w:val="007D6833"/>
    <w:rsid w:val="007D7522"/>
    <w:rsid w:val="007E29CB"/>
    <w:rsid w:val="007F0D0B"/>
    <w:rsid w:val="007F3C4B"/>
    <w:rsid w:val="007F4735"/>
    <w:rsid w:val="007F590E"/>
    <w:rsid w:val="007F6229"/>
    <w:rsid w:val="007F6248"/>
    <w:rsid w:val="00800615"/>
    <w:rsid w:val="00803BB5"/>
    <w:rsid w:val="0080407D"/>
    <w:rsid w:val="008043ED"/>
    <w:rsid w:val="008059B8"/>
    <w:rsid w:val="008108A7"/>
    <w:rsid w:val="008116C4"/>
    <w:rsid w:val="00811A80"/>
    <w:rsid w:val="00811FB8"/>
    <w:rsid w:val="00814A6D"/>
    <w:rsid w:val="00816E1A"/>
    <w:rsid w:val="00824BF6"/>
    <w:rsid w:val="00824C19"/>
    <w:rsid w:val="00824D14"/>
    <w:rsid w:val="00825923"/>
    <w:rsid w:val="0083070D"/>
    <w:rsid w:val="00831733"/>
    <w:rsid w:val="00836BBC"/>
    <w:rsid w:val="00837330"/>
    <w:rsid w:val="00840A0E"/>
    <w:rsid w:val="008425E9"/>
    <w:rsid w:val="00845267"/>
    <w:rsid w:val="00846025"/>
    <w:rsid w:val="0084722C"/>
    <w:rsid w:val="00851394"/>
    <w:rsid w:val="0085291E"/>
    <w:rsid w:val="00853307"/>
    <w:rsid w:val="00853FB0"/>
    <w:rsid w:val="00861B66"/>
    <w:rsid w:val="008654BA"/>
    <w:rsid w:val="00865DF1"/>
    <w:rsid w:val="00866548"/>
    <w:rsid w:val="00867B2E"/>
    <w:rsid w:val="0087185D"/>
    <w:rsid w:val="00872CBF"/>
    <w:rsid w:val="0087336B"/>
    <w:rsid w:val="00874D70"/>
    <w:rsid w:val="008775C9"/>
    <w:rsid w:val="0088056E"/>
    <w:rsid w:val="00880B8A"/>
    <w:rsid w:val="00884329"/>
    <w:rsid w:val="008864EC"/>
    <w:rsid w:val="00895018"/>
    <w:rsid w:val="00897F60"/>
    <w:rsid w:val="008A1BA3"/>
    <w:rsid w:val="008A2990"/>
    <w:rsid w:val="008A3770"/>
    <w:rsid w:val="008A3A77"/>
    <w:rsid w:val="008A44A5"/>
    <w:rsid w:val="008A491E"/>
    <w:rsid w:val="008B2009"/>
    <w:rsid w:val="008B4390"/>
    <w:rsid w:val="008C176B"/>
    <w:rsid w:val="008C2E83"/>
    <w:rsid w:val="008C3AC3"/>
    <w:rsid w:val="008C53B3"/>
    <w:rsid w:val="008C7535"/>
    <w:rsid w:val="008D6FD7"/>
    <w:rsid w:val="008E1320"/>
    <w:rsid w:val="008E1CF2"/>
    <w:rsid w:val="008E723F"/>
    <w:rsid w:val="008E727C"/>
    <w:rsid w:val="008E7BAA"/>
    <w:rsid w:val="008F0216"/>
    <w:rsid w:val="008F026E"/>
    <w:rsid w:val="008F1175"/>
    <w:rsid w:val="008F2C4B"/>
    <w:rsid w:val="008F2DC0"/>
    <w:rsid w:val="008F43FF"/>
    <w:rsid w:val="008F45C0"/>
    <w:rsid w:val="008F793E"/>
    <w:rsid w:val="00900E69"/>
    <w:rsid w:val="00901D57"/>
    <w:rsid w:val="00903901"/>
    <w:rsid w:val="00907A6A"/>
    <w:rsid w:val="00911614"/>
    <w:rsid w:val="00914A37"/>
    <w:rsid w:val="00915348"/>
    <w:rsid w:val="009177E3"/>
    <w:rsid w:val="009228FB"/>
    <w:rsid w:val="00923540"/>
    <w:rsid w:val="00924358"/>
    <w:rsid w:val="00924527"/>
    <w:rsid w:val="009249D1"/>
    <w:rsid w:val="0093000B"/>
    <w:rsid w:val="00931511"/>
    <w:rsid w:val="009321B3"/>
    <w:rsid w:val="00933E3D"/>
    <w:rsid w:val="00940598"/>
    <w:rsid w:val="00942922"/>
    <w:rsid w:val="00945209"/>
    <w:rsid w:val="009504FE"/>
    <w:rsid w:val="00950B21"/>
    <w:rsid w:val="009518FA"/>
    <w:rsid w:val="009542B9"/>
    <w:rsid w:val="009601D1"/>
    <w:rsid w:val="00963580"/>
    <w:rsid w:val="00963DA6"/>
    <w:rsid w:val="00970E6F"/>
    <w:rsid w:val="00974391"/>
    <w:rsid w:val="00976D71"/>
    <w:rsid w:val="00980E82"/>
    <w:rsid w:val="009812F9"/>
    <w:rsid w:val="009817CC"/>
    <w:rsid w:val="0098376C"/>
    <w:rsid w:val="009867AE"/>
    <w:rsid w:val="00986F12"/>
    <w:rsid w:val="009875F2"/>
    <w:rsid w:val="0098798B"/>
    <w:rsid w:val="00991369"/>
    <w:rsid w:val="009922A0"/>
    <w:rsid w:val="00993F3C"/>
    <w:rsid w:val="00995243"/>
    <w:rsid w:val="00996233"/>
    <w:rsid w:val="009A39A4"/>
    <w:rsid w:val="009A3CDB"/>
    <w:rsid w:val="009A481C"/>
    <w:rsid w:val="009A61C8"/>
    <w:rsid w:val="009A6215"/>
    <w:rsid w:val="009A67FB"/>
    <w:rsid w:val="009B0E48"/>
    <w:rsid w:val="009B0F82"/>
    <w:rsid w:val="009B1017"/>
    <w:rsid w:val="009B4DDE"/>
    <w:rsid w:val="009B6875"/>
    <w:rsid w:val="009B7199"/>
    <w:rsid w:val="009C6B52"/>
    <w:rsid w:val="009C7AD0"/>
    <w:rsid w:val="009D23DF"/>
    <w:rsid w:val="009D24AF"/>
    <w:rsid w:val="009D631D"/>
    <w:rsid w:val="009D75D6"/>
    <w:rsid w:val="009D7F2A"/>
    <w:rsid w:val="009E1629"/>
    <w:rsid w:val="009E43F1"/>
    <w:rsid w:val="009E5362"/>
    <w:rsid w:val="009E542D"/>
    <w:rsid w:val="009E5786"/>
    <w:rsid w:val="009E6AEA"/>
    <w:rsid w:val="009E7E3D"/>
    <w:rsid w:val="009F132F"/>
    <w:rsid w:val="009F5607"/>
    <w:rsid w:val="00A00F5A"/>
    <w:rsid w:val="00A039BB"/>
    <w:rsid w:val="00A061F5"/>
    <w:rsid w:val="00A066A5"/>
    <w:rsid w:val="00A0679D"/>
    <w:rsid w:val="00A0798A"/>
    <w:rsid w:val="00A123E5"/>
    <w:rsid w:val="00A12D0D"/>
    <w:rsid w:val="00A15227"/>
    <w:rsid w:val="00A157D5"/>
    <w:rsid w:val="00A16C29"/>
    <w:rsid w:val="00A17437"/>
    <w:rsid w:val="00A17D8F"/>
    <w:rsid w:val="00A20B19"/>
    <w:rsid w:val="00A26780"/>
    <w:rsid w:val="00A27D29"/>
    <w:rsid w:val="00A3302D"/>
    <w:rsid w:val="00A33F7E"/>
    <w:rsid w:val="00A3452A"/>
    <w:rsid w:val="00A34567"/>
    <w:rsid w:val="00A36FFF"/>
    <w:rsid w:val="00A42398"/>
    <w:rsid w:val="00A51786"/>
    <w:rsid w:val="00A52FED"/>
    <w:rsid w:val="00A53896"/>
    <w:rsid w:val="00A5495C"/>
    <w:rsid w:val="00A54CD7"/>
    <w:rsid w:val="00A55DE7"/>
    <w:rsid w:val="00A57229"/>
    <w:rsid w:val="00A574D6"/>
    <w:rsid w:val="00A57B74"/>
    <w:rsid w:val="00A646BB"/>
    <w:rsid w:val="00A65E32"/>
    <w:rsid w:val="00A65ED8"/>
    <w:rsid w:val="00A66826"/>
    <w:rsid w:val="00A70042"/>
    <w:rsid w:val="00A7445A"/>
    <w:rsid w:val="00A7638A"/>
    <w:rsid w:val="00A7719F"/>
    <w:rsid w:val="00A80752"/>
    <w:rsid w:val="00A809D6"/>
    <w:rsid w:val="00A80AB9"/>
    <w:rsid w:val="00A813A6"/>
    <w:rsid w:val="00A82D46"/>
    <w:rsid w:val="00A83E6A"/>
    <w:rsid w:val="00A84B6A"/>
    <w:rsid w:val="00A85819"/>
    <w:rsid w:val="00A91749"/>
    <w:rsid w:val="00A91EC7"/>
    <w:rsid w:val="00A91EFB"/>
    <w:rsid w:val="00A956E6"/>
    <w:rsid w:val="00A976C6"/>
    <w:rsid w:val="00A97E19"/>
    <w:rsid w:val="00AA1645"/>
    <w:rsid w:val="00AA1983"/>
    <w:rsid w:val="00AA6911"/>
    <w:rsid w:val="00AA6AB5"/>
    <w:rsid w:val="00AA6C67"/>
    <w:rsid w:val="00AB0671"/>
    <w:rsid w:val="00AB169F"/>
    <w:rsid w:val="00AC2AD6"/>
    <w:rsid w:val="00AC30BE"/>
    <w:rsid w:val="00AC3FD2"/>
    <w:rsid w:val="00AC57FD"/>
    <w:rsid w:val="00AC76D3"/>
    <w:rsid w:val="00AD018C"/>
    <w:rsid w:val="00AD1511"/>
    <w:rsid w:val="00AD1DFC"/>
    <w:rsid w:val="00AD26AF"/>
    <w:rsid w:val="00AE022F"/>
    <w:rsid w:val="00AE4A5A"/>
    <w:rsid w:val="00AE5F1D"/>
    <w:rsid w:val="00AE764B"/>
    <w:rsid w:val="00AF422B"/>
    <w:rsid w:val="00AF79EF"/>
    <w:rsid w:val="00AF79FD"/>
    <w:rsid w:val="00B02D87"/>
    <w:rsid w:val="00B04EF2"/>
    <w:rsid w:val="00B05517"/>
    <w:rsid w:val="00B05715"/>
    <w:rsid w:val="00B06591"/>
    <w:rsid w:val="00B067A2"/>
    <w:rsid w:val="00B074FD"/>
    <w:rsid w:val="00B12911"/>
    <w:rsid w:val="00B157A2"/>
    <w:rsid w:val="00B16BED"/>
    <w:rsid w:val="00B219A6"/>
    <w:rsid w:val="00B22180"/>
    <w:rsid w:val="00B242D5"/>
    <w:rsid w:val="00B24BEE"/>
    <w:rsid w:val="00B27CB1"/>
    <w:rsid w:val="00B33807"/>
    <w:rsid w:val="00B33B25"/>
    <w:rsid w:val="00B33D79"/>
    <w:rsid w:val="00B36B32"/>
    <w:rsid w:val="00B41C2C"/>
    <w:rsid w:val="00B41FAE"/>
    <w:rsid w:val="00B434EC"/>
    <w:rsid w:val="00B44771"/>
    <w:rsid w:val="00B44C50"/>
    <w:rsid w:val="00B46EA0"/>
    <w:rsid w:val="00B507AA"/>
    <w:rsid w:val="00B51582"/>
    <w:rsid w:val="00B51A8F"/>
    <w:rsid w:val="00B51B07"/>
    <w:rsid w:val="00B53E19"/>
    <w:rsid w:val="00B61502"/>
    <w:rsid w:val="00B62791"/>
    <w:rsid w:val="00B63262"/>
    <w:rsid w:val="00B6368E"/>
    <w:rsid w:val="00B6468D"/>
    <w:rsid w:val="00B66799"/>
    <w:rsid w:val="00B71945"/>
    <w:rsid w:val="00B71A35"/>
    <w:rsid w:val="00B71E59"/>
    <w:rsid w:val="00B723FB"/>
    <w:rsid w:val="00B74C61"/>
    <w:rsid w:val="00B831C7"/>
    <w:rsid w:val="00B83FD9"/>
    <w:rsid w:val="00B85779"/>
    <w:rsid w:val="00B85C2B"/>
    <w:rsid w:val="00B90350"/>
    <w:rsid w:val="00B916BF"/>
    <w:rsid w:val="00B92896"/>
    <w:rsid w:val="00B92C30"/>
    <w:rsid w:val="00B92CDA"/>
    <w:rsid w:val="00B93291"/>
    <w:rsid w:val="00B93B8F"/>
    <w:rsid w:val="00B94E7B"/>
    <w:rsid w:val="00B9679B"/>
    <w:rsid w:val="00BA03AA"/>
    <w:rsid w:val="00BA2157"/>
    <w:rsid w:val="00BA45CB"/>
    <w:rsid w:val="00BA486F"/>
    <w:rsid w:val="00BA7830"/>
    <w:rsid w:val="00BB44E9"/>
    <w:rsid w:val="00BB55F1"/>
    <w:rsid w:val="00BC0C0F"/>
    <w:rsid w:val="00BC100E"/>
    <w:rsid w:val="00BC53E8"/>
    <w:rsid w:val="00BC558D"/>
    <w:rsid w:val="00BC7E74"/>
    <w:rsid w:val="00BD2313"/>
    <w:rsid w:val="00BD2463"/>
    <w:rsid w:val="00BD39B8"/>
    <w:rsid w:val="00BD7351"/>
    <w:rsid w:val="00BD7701"/>
    <w:rsid w:val="00BE01FE"/>
    <w:rsid w:val="00BE1201"/>
    <w:rsid w:val="00BE1449"/>
    <w:rsid w:val="00BE337F"/>
    <w:rsid w:val="00BE397A"/>
    <w:rsid w:val="00BE3DB8"/>
    <w:rsid w:val="00BE55F0"/>
    <w:rsid w:val="00BE6483"/>
    <w:rsid w:val="00BF0818"/>
    <w:rsid w:val="00BF74E0"/>
    <w:rsid w:val="00C022A7"/>
    <w:rsid w:val="00C0639C"/>
    <w:rsid w:val="00C0799F"/>
    <w:rsid w:val="00C12F65"/>
    <w:rsid w:val="00C13874"/>
    <w:rsid w:val="00C13E3E"/>
    <w:rsid w:val="00C15C15"/>
    <w:rsid w:val="00C17A57"/>
    <w:rsid w:val="00C2196D"/>
    <w:rsid w:val="00C2226F"/>
    <w:rsid w:val="00C22DD1"/>
    <w:rsid w:val="00C25D4B"/>
    <w:rsid w:val="00C31207"/>
    <w:rsid w:val="00C31574"/>
    <w:rsid w:val="00C33BE0"/>
    <w:rsid w:val="00C35B43"/>
    <w:rsid w:val="00C35DEE"/>
    <w:rsid w:val="00C36427"/>
    <w:rsid w:val="00C400FB"/>
    <w:rsid w:val="00C4144D"/>
    <w:rsid w:val="00C41D0F"/>
    <w:rsid w:val="00C43400"/>
    <w:rsid w:val="00C464F2"/>
    <w:rsid w:val="00C4674B"/>
    <w:rsid w:val="00C50564"/>
    <w:rsid w:val="00C5127D"/>
    <w:rsid w:val="00C5152C"/>
    <w:rsid w:val="00C51B27"/>
    <w:rsid w:val="00C561B2"/>
    <w:rsid w:val="00C60010"/>
    <w:rsid w:val="00C60556"/>
    <w:rsid w:val="00C60EC0"/>
    <w:rsid w:val="00C61951"/>
    <w:rsid w:val="00C6268E"/>
    <w:rsid w:val="00C654A5"/>
    <w:rsid w:val="00C6579F"/>
    <w:rsid w:val="00C702D5"/>
    <w:rsid w:val="00C704BF"/>
    <w:rsid w:val="00C72E68"/>
    <w:rsid w:val="00C733BE"/>
    <w:rsid w:val="00C7458D"/>
    <w:rsid w:val="00C74AE6"/>
    <w:rsid w:val="00C751E2"/>
    <w:rsid w:val="00C8017B"/>
    <w:rsid w:val="00C820FF"/>
    <w:rsid w:val="00C8246F"/>
    <w:rsid w:val="00C82D48"/>
    <w:rsid w:val="00C840E5"/>
    <w:rsid w:val="00C85E40"/>
    <w:rsid w:val="00C87202"/>
    <w:rsid w:val="00C9164F"/>
    <w:rsid w:val="00C91C7A"/>
    <w:rsid w:val="00C92F88"/>
    <w:rsid w:val="00C9761C"/>
    <w:rsid w:val="00CA0962"/>
    <w:rsid w:val="00CA2E11"/>
    <w:rsid w:val="00CA30DD"/>
    <w:rsid w:val="00CA487F"/>
    <w:rsid w:val="00CA5407"/>
    <w:rsid w:val="00CA5A4B"/>
    <w:rsid w:val="00CA757B"/>
    <w:rsid w:val="00CB102C"/>
    <w:rsid w:val="00CB4434"/>
    <w:rsid w:val="00CB5591"/>
    <w:rsid w:val="00CB5A2E"/>
    <w:rsid w:val="00CB67CA"/>
    <w:rsid w:val="00CB69C3"/>
    <w:rsid w:val="00CB6D06"/>
    <w:rsid w:val="00CC1839"/>
    <w:rsid w:val="00CC2DB6"/>
    <w:rsid w:val="00CD0DB6"/>
    <w:rsid w:val="00CD119E"/>
    <w:rsid w:val="00CD4155"/>
    <w:rsid w:val="00CD4858"/>
    <w:rsid w:val="00CD665D"/>
    <w:rsid w:val="00CE272F"/>
    <w:rsid w:val="00CE32C1"/>
    <w:rsid w:val="00CE45EC"/>
    <w:rsid w:val="00CE666E"/>
    <w:rsid w:val="00CE7151"/>
    <w:rsid w:val="00D00659"/>
    <w:rsid w:val="00D01419"/>
    <w:rsid w:val="00D01C6C"/>
    <w:rsid w:val="00D03EA6"/>
    <w:rsid w:val="00D044B3"/>
    <w:rsid w:val="00D10E33"/>
    <w:rsid w:val="00D13EB3"/>
    <w:rsid w:val="00D16121"/>
    <w:rsid w:val="00D22EEB"/>
    <w:rsid w:val="00D238FE"/>
    <w:rsid w:val="00D24522"/>
    <w:rsid w:val="00D2475B"/>
    <w:rsid w:val="00D25522"/>
    <w:rsid w:val="00D33FC4"/>
    <w:rsid w:val="00D368E1"/>
    <w:rsid w:val="00D4133A"/>
    <w:rsid w:val="00D4244D"/>
    <w:rsid w:val="00D42488"/>
    <w:rsid w:val="00D4320A"/>
    <w:rsid w:val="00D43892"/>
    <w:rsid w:val="00D45923"/>
    <w:rsid w:val="00D45B90"/>
    <w:rsid w:val="00D469AC"/>
    <w:rsid w:val="00D52687"/>
    <w:rsid w:val="00D542F3"/>
    <w:rsid w:val="00D54336"/>
    <w:rsid w:val="00D547D2"/>
    <w:rsid w:val="00D5707C"/>
    <w:rsid w:val="00D60F89"/>
    <w:rsid w:val="00D6111D"/>
    <w:rsid w:val="00D61F93"/>
    <w:rsid w:val="00D62693"/>
    <w:rsid w:val="00D629CD"/>
    <w:rsid w:val="00D70269"/>
    <w:rsid w:val="00D71636"/>
    <w:rsid w:val="00D725D4"/>
    <w:rsid w:val="00D72FCA"/>
    <w:rsid w:val="00D7421B"/>
    <w:rsid w:val="00D75F35"/>
    <w:rsid w:val="00D77EE5"/>
    <w:rsid w:val="00D81D4B"/>
    <w:rsid w:val="00D834B9"/>
    <w:rsid w:val="00D84BCC"/>
    <w:rsid w:val="00D84D70"/>
    <w:rsid w:val="00D85E6E"/>
    <w:rsid w:val="00D87FC2"/>
    <w:rsid w:val="00D97124"/>
    <w:rsid w:val="00D97492"/>
    <w:rsid w:val="00D97D52"/>
    <w:rsid w:val="00DA0624"/>
    <w:rsid w:val="00DA3738"/>
    <w:rsid w:val="00DA3E6A"/>
    <w:rsid w:val="00DB257B"/>
    <w:rsid w:val="00DB5062"/>
    <w:rsid w:val="00DB6CD1"/>
    <w:rsid w:val="00DC0CBA"/>
    <w:rsid w:val="00DC1991"/>
    <w:rsid w:val="00DC1C2D"/>
    <w:rsid w:val="00DC3EC2"/>
    <w:rsid w:val="00DC574B"/>
    <w:rsid w:val="00DC69AA"/>
    <w:rsid w:val="00DC6B67"/>
    <w:rsid w:val="00DC74A4"/>
    <w:rsid w:val="00DD523C"/>
    <w:rsid w:val="00DD547E"/>
    <w:rsid w:val="00DD75AC"/>
    <w:rsid w:val="00DD7B56"/>
    <w:rsid w:val="00DE095E"/>
    <w:rsid w:val="00DE0A63"/>
    <w:rsid w:val="00DE2688"/>
    <w:rsid w:val="00DE2C7A"/>
    <w:rsid w:val="00DE323B"/>
    <w:rsid w:val="00DE3A69"/>
    <w:rsid w:val="00DE4232"/>
    <w:rsid w:val="00DE5D18"/>
    <w:rsid w:val="00DE62D0"/>
    <w:rsid w:val="00DE6468"/>
    <w:rsid w:val="00DE6C9F"/>
    <w:rsid w:val="00DF219D"/>
    <w:rsid w:val="00DF4C11"/>
    <w:rsid w:val="00DF56CA"/>
    <w:rsid w:val="00DF5C0C"/>
    <w:rsid w:val="00DF6F94"/>
    <w:rsid w:val="00E031E7"/>
    <w:rsid w:val="00E04E3D"/>
    <w:rsid w:val="00E07CF2"/>
    <w:rsid w:val="00E1353E"/>
    <w:rsid w:val="00E14B48"/>
    <w:rsid w:val="00E15677"/>
    <w:rsid w:val="00E15C64"/>
    <w:rsid w:val="00E2041B"/>
    <w:rsid w:val="00E2320A"/>
    <w:rsid w:val="00E24209"/>
    <w:rsid w:val="00E266F8"/>
    <w:rsid w:val="00E27A9C"/>
    <w:rsid w:val="00E3114D"/>
    <w:rsid w:val="00E32E34"/>
    <w:rsid w:val="00E35A45"/>
    <w:rsid w:val="00E35A46"/>
    <w:rsid w:val="00E415A3"/>
    <w:rsid w:val="00E444F7"/>
    <w:rsid w:val="00E44765"/>
    <w:rsid w:val="00E45441"/>
    <w:rsid w:val="00E45972"/>
    <w:rsid w:val="00E46121"/>
    <w:rsid w:val="00E46481"/>
    <w:rsid w:val="00E50523"/>
    <w:rsid w:val="00E50612"/>
    <w:rsid w:val="00E54DC6"/>
    <w:rsid w:val="00E574CE"/>
    <w:rsid w:val="00E625D9"/>
    <w:rsid w:val="00E654C0"/>
    <w:rsid w:val="00E6669C"/>
    <w:rsid w:val="00E66708"/>
    <w:rsid w:val="00E66B5E"/>
    <w:rsid w:val="00E672FC"/>
    <w:rsid w:val="00E70A34"/>
    <w:rsid w:val="00E72C3A"/>
    <w:rsid w:val="00E73D35"/>
    <w:rsid w:val="00E7500C"/>
    <w:rsid w:val="00E802D3"/>
    <w:rsid w:val="00E83531"/>
    <w:rsid w:val="00E84D78"/>
    <w:rsid w:val="00E8557E"/>
    <w:rsid w:val="00E85FBA"/>
    <w:rsid w:val="00E867AE"/>
    <w:rsid w:val="00E87B24"/>
    <w:rsid w:val="00EA01BA"/>
    <w:rsid w:val="00EB45D4"/>
    <w:rsid w:val="00EB55FA"/>
    <w:rsid w:val="00EB6517"/>
    <w:rsid w:val="00EC52D1"/>
    <w:rsid w:val="00EC6338"/>
    <w:rsid w:val="00EC66D9"/>
    <w:rsid w:val="00ED083C"/>
    <w:rsid w:val="00ED114D"/>
    <w:rsid w:val="00ED316C"/>
    <w:rsid w:val="00ED36CC"/>
    <w:rsid w:val="00ED4653"/>
    <w:rsid w:val="00ED4E7B"/>
    <w:rsid w:val="00ED68CC"/>
    <w:rsid w:val="00ED6DC8"/>
    <w:rsid w:val="00ED7C32"/>
    <w:rsid w:val="00EE0A29"/>
    <w:rsid w:val="00EE0F9A"/>
    <w:rsid w:val="00EE100F"/>
    <w:rsid w:val="00EE1145"/>
    <w:rsid w:val="00EE38C7"/>
    <w:rsid w:val="00EE67D9"/>
    <w:rsid w:val="00EE7E2A"/>
    <w:rsid w:val="00EF0EA0"/>
    <w:rsid w:val="00EF1FCA"/>
    <w:rsid w:val="00EF30A9"/>
    <w:rsid w:val="00EF4204"/>
    <w:rsid w:val="00EF47F4"/>
    <w:rsid w:val="00EF5223"/>
    <w:rsid w:val="00EF56BA"/>
    <w:rsid w:val="00EF5AC9"/>
    <w:rsid w:val="00EF7021"/>
    <w:rsid w:val="00EF7D0C"/>
    <w:rsid w:val="00F00145"/>
    <w:rsid w:val="00F016A3"/>
    <w:rsid w:val="00F02AE7"/>
    <w:rsid w:val="00F04D9A"/>
    <w:rsid w:val="00F05849"/>
    <w:rsid w:val="00F12034"/>
    <w:rsid w:val="00F123E5"/>
    <w:rsid w:val="00F14411"/>
    <w:rsid w:val="00F15E86"/>
    <w:rsid w:val="00F165E3"/>
    <w:rsid w:val="00F16958"/>
    <w:rsid w:val="00F210CF"/>
    <w:rsid w:val="00F2334F"/>
    <w:rsid w:val="00F23FC9"/>
    <w:rsid w:val="00F24A84"/>
    <w:rsid w:val="00F276D7"/>
    <w:rsid w:val="00F30409"/>
    <w:rsid w:val="00F31453"/>
    <w:rsid w:val="00F314C7"/>
    <w:rsid w:val="00F3335E"/>
    <w:rsid w:val="00F337E0"/>
    <w:rsid w:val="00F35170"/>
    <w:rsid w:val="00F3774C"/>
    <w:rsid w:val="00F40EDF"/>
    <w:rsid w:val="00F42752"/>
    <w:rsid w:val="00F44AD0"/>
    <w:rsid w:val="00F46BAA"/>
    <w:rsid w:val="00F4701F"/>
    <w:rsid w:val="00F47102"/>
    <w:rsid w:val="00F50EB9"/>
    <w:rsid w:val="00F560BA"/>
    <w:rsid w:val="00F57274"/>
    <w:rsid w:val="00F60FAE"/>
    <w:rsid w:val="00F65010"/>
    <w:rsid w:val="00F65E38"/>
    <w:rsid w:val="00F67672"/>
    <w:rsid w:val="00F67B02"/>
    <w:rsid w:val="00F7015D"/>
    <w:rsid w:val="00F7259B"/>
    <w:rsid w:val="00F73E87"/>
    <w:rsid w:val="00F74CDD"/>
    <w:rsid w:val="00F754C4"/>
    <w:rsid w:val="00F83782"/>
    <w:rsid w:val="00F8629C"/>
    <w:rsid w:val="00F90888"/>
    <w:rsid w:val="00F942AD"/>
    <w:rsid w:val="00F97229"/>
    <w:rsid w:val="00FA00DE"/>
    <w:rsid w:val="00FA47DD"/>
    <w:rsid w:val="00FB30C8"/>
    <w:rsid w:val="00FC34BE"/>
    <w:rsid w:val="00FC36C7"/>
    <w:rsid w:val="00FC5300"/>
    <w:rsid w:val="00FD15FA"/>
    <w:rsid w:val="00FD20E7"/>
    <w:rsid w:val="00FD29EC"/>
    <w:rsid w:val="00FD4F47"/>
    <w:rsid w:val="00FD75A4"/>
    <w:rsid w:val="00FE4D6F"/>
    <w:rsid w:val="00FE4E62"/>
    <w:rsid w:val="00FE5053"/>
    <w:rsid w:val="00FE6248"/>
    <w:rsid w:val="00FF50F3"/>
    <w:rsid w:val="00FF5539"/>
    <w:rsid w:val="00FF5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21"/>
    <w:pPr>
      <w:jc w:val="center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3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C5300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C5300"/>
    <w:rPr>
      <w:color w:val="0000FF"/>
      <w:u w:val="single"/>
    </w:rPr>
  </w:style>
  <w:style w:type="table" w:styleId="a6">
    <w:name w:val="Table Grid"/>
    <w:basedOn w:val="a1"/>
    <w:uiPriority w:val="59"/>
    <w:rsid w:val="00BE5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C5AC8"/>
    <w:rPr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C5AC8"/>
    <w:rPr>
      <w:sz w:val="28"/>
      <w:szCs w:val="22"/>
      <w:lang w:eastAsia="en-US"/>
    </w:rPr>
  </w:style>
  <w:style w:type="character" w:customStyle="1" w:styleId="st42">
    <w:name w:val="st42"/>
    <w:rsid w:val="003B4A1E"/>
    <w:rPr>
      <w:rFonts w:ascii="Times New Roman" w:hAnsi="Times New Roman"/>
      <w:color w:val="000000"/>
    </w:rPr>
  </w:style>
  <w:style w:type="character" w:customStyle="1" w:styleId="ab">
    <w:name w:val="Неразрешенное упоминание"/>
    <w:uiPriority w:val="99"/>
    <w:semiHidden/>
    <w:unhideWhenUsed/>
    <w:rsid w:val="00F210C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0968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0968FE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c">
    <w:name w:val="Normal (Web)"/>
    <w:basedOn w:val="a"/>
    <w:uiPriority w:val="99"/>
    <w:rsid w:val="002E78B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7F2A"/>
    <w:pPr>
      <w:ind w:left="720"/>
      <w:contextualSpacing/>
    </w:pPr>
  </w:style>
  <w:style w:type="character" w:customStyle="1" w:styleId="ae">
    <w:name w:val="Основной текст_"/>
    <w:link w:val="5"/>
    <w:rsid w:val="00E07CF2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E07CF2"/>
    <w:pPr>
      <w:widowControl w:val="0"/>
      <w:shd w:val="clear" w:color="auto" w:fill="FFFFFF"/>
      <w:spacing w:before="180" w:after="480" w:line="0" w:lineRule="atLeast"/>
      <w:ind w:hanging="440"/>
    </w:pPr>
    <w:rPr>
      <w:sz w:val="27"/>
      <w:szCs w:val="27"/>
      <w:lang w:eastAsia="ru-RU"/>
    </w:rPr>
  </w:style>
  <w:style w:type="paragraph" w:styleId="af">
    <w:name w:val="No Spacing"/>
    <w:uiPriority w:val="1"/>
    <w:qFormat/>
    <w:rsid w:val="0099623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3">
    <w:name w:val="Основной текст3"/>
    <w:basedOn w:val="a"/>
    <w:rsid w:val="00996233"/>
    <w:pPr>
      <w:widowControl w:val="0"/>
      <w:shd w:val="clear" w:color="auto" w:fill="FFFFFF"/>
      <w:spacing w:before="300" w:line="648" w:lineRule="exact"/>
    </w:pPr>
    <w:rPr>
      <w:rFonts w:eastAsia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u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torg-001\Desktop\2\&#1041;&#1083;&#1072;&#1085;&#1082;_&#1086;&#1073;&#1097;&#1080;&#1081;_&#1060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68DAA-53DF-4F7B-9E86-6FEF46AE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Бланк_общий_Фд</Template>
  <TotalTime>793</TotalTime>
  <Pages>4</Pages>
  <Words>1522</Words>
  <Characters>8679</Characters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10181</CharactersWithSpaces>
  <SharedDoc>false</SharedDoc>
  <HLinks>
    <vt:vector size="6" baseType="variant">
      <vt:variant>
        <vt:i4>5111868</vt:i4>
      </vt:variant>
      <vt:variant>
        <vt:i4>0</vt:i4>
      </vt:variant>
      <vt:variant>
        <vt:i4>0</vt:i4>
      </vt:variant>
      <vt:variant>
        <vt:i4>5</vt:i4>
      </vt:variant>
      <vt:variant>
        <vt:lpwstr>mailto:mintorg.lnr@bk.ru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2021-10-26T07:57:00Z</cp:lastPrinted>
  <dcterms:created xsi:type="dcterms:W3CDTF">2021-03-24T12:51:00Z</dcterms:created>
  <dcterms:modified xsi:type="dcterms:W3CDTF">2021-11-02T13:01:00Z</dcterms:modified>
</cp:coreProperties>
</file>