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57C" w:rsidRDefault="0012157C" w:rsidP="00C524B3">
      <w:pPr>
        <w:spacing w:after="0" w:line="240" w:lineRule="auto"/>
        <w:ind w:left="10915"/>
        <w:rPr>
          <w:rFonts w:ascii="Times New Roman" w:hAnsi="Times New Roman"/>
          <w:bCs/>
          <w:sz w:val="28"/>
          <w:szCs w:val="28"/>
          <w:lang w:eastAsia="ru-RU"/>
        </w:rPr>
      </w:pPr>
    </w:p>
    <w:p w:rsidR="0012157C" w:rsidRPr="00F14282" w:rsidRDefault="0012157C" w:rsidP="00C524B3">
      <w:pPr>
        <w:spacing w:after="0" w:line="240" w:lineRule="auto"/>
        <w:ind w:left="10915"/>
        <w:rPr>
          <w:rFonts w:ascii="Times New Roman" w:hAnsi="Times New Roman"/>
          <w:bCs/>
          <w:sz w:val="28"/>
          <w:szCs w:val="28"/>
          <w:lang w:eastAsia="ru-RU"/>
        </w:rPr>
      </w:pPr>
      <w:r w:rsidRPr="00F14282">
        <w:rPr>
          <w:rFonts w:ascii="Times New Roman" w:hAnsi="Times New Roman"/>
          <w:bCs/>
          <w:sz w:val="28"/>
          <w:szCs w:val="28"/>
          <w:lang w:eastAsia="ru-RU"/>
        </w:rPr>
        <w:t>Приложение</w:t>
      </w:r>
    </w:p>
    <w:p w:rsidR="0012157C" w:rsidRPr="00F14282" w:rsidRDefault="0012157C" w:rsidP="00C524B3">
      <w:pPr>
        <w:spacing w:after="0" w:line="240" w:lineRule="auto"/>
        <w:ind w:left="10915"/>
        <w:rPr>
          <w:rFonts w:ascii="Times New Roman" w:hAnsi="Times New Roman"/>
          <w:bCs/>
          <w:sz w:val="28"/>
          <w:szCs w:val="28"/>
          <w:lang w:eastAsia="ru-RU"/>
        </w:rPr>
      </w:pPr>
      <w:r w:rsidRPr="00F14282">
        <w:rPr>
          <w:rFonts w:ascii="Times New Roman" w:hAnsi="Times New Roman"/>
          <w:bCs/>
          <w:sz w:val="28"/>
          <w:szCs w:val="28"/>
          <w:lang w:eastAsia="ru-RU"/>
        </w:rPr>
        <w:t>к распоряжению Главы</w:t>
      </w:r>
    </w:p>
    <w:p w:rsidR="0012157C" w:rsidRPr="00F14282" w:rsidRDefault="0012157C" w:rsidP="00C524B3">
      <w:pPr>
        <w:spacing w:after="0" w:line="240" w:lineRule="auto"/>
        <w:ind w:left="10915"/>
        <w:rPr>
          <w:rFonts w:ascii="Times New Roman" w:hAnsi="Times New Roman"/>
          <w:bCs/>
          <w:sz w:val="28"/>
          <w:szCs w:val="28"/>
          <w:lang w:eastAsia="ru-RU"/>
        </w:rPr>
      </w:pPr>
      <w:r w:rsidRPr="00F14282">
        <w:rPr>
          <w:rFonts w:ascii="Times New Roman" w:hAnsi="Times New Roman"/>
          <w:bCs/>
          <w:sz w:val="28"/>
          <w:szCs w:val="28"/>
          <w:lang w:eastAsia="ru-RU"/>
        </w:rPr>
        <w:t>Администрации города Лутугино</w:t>
      </w:r>
    </w:p>
    <w:p w:rsidR="0012157C" w:rsidRPr="00F14282" w:rsidRDefault="0012157C" w:rsidP="00C524B3">
      <w:pPr>
        <w:spacing w:after="0" w:line="240" w:lineRule="auto"/>
        <w:ind w:left="10915"/>
        <w:rPr>
          <w:rFonts w:ascii="Times New Roman" w:hAnsi="Times New Roman"/>
          <w:bCs/>
          <w:sz w:val="28"/>
          <w:szCs w:val="28"/>
          <w:lang w:eastAsia="ru-RU"/>
        </w:rPr>
      </w:pPr>
      <w:r w:rsidRPr="00F14282">
        <w:rPr>
          <w:rFonts w:ascii="Times New Roman" w:hAnsi="Times New Roman"/>
          <w:bCs/>
          <w:sz w:val="28"/>
          <w:szCs w:val="28"/>
          <w:lang w:eastAsia="ru-RU"/>
        </w:rPr>
        <w:t>Луганской Народной Республики</w:t>
      </w:r>
    </w:p>
    <w:p w:rsidR="0012157C" w:rsidRPr="00F14282" w:rsidRDefault="0012157C" w:rsidP="00C524B3">
      <w:pPr>
        <w:spacing w:after="0" w:line="240" w:lineRule="auto"/>
        <w:ind w:left="10915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от 13.04.2021</w:t>
      </w:r>
      <w:r w:rsidRPr="00F14282">
        <w:rPr>
          <w:rFonts w:ascii="Times New Roman" w:hAnsi="Times New Roman"/>
          <w:bCs/>
          <w:sz w:val="28"/>
          <w:szCs w:val="28"/>
          <w:lang w:eastAsia="ru-RU"/>
        </w:rPr>
        <w:t xml:space="preserve">  № </w:t>
      </w:r>
      <w:r>
        <w:rPr>
          <w:rFonts w:ascii="Times New Roman" w:hAnsi="Times New Roman"/>
          <w:bCs/>
          <w:sz w:val="28"/>
          <w:szCs w:val="28"/>
          <w:lang w:eastAsia="ru-RU"/>
        </w:rPr>
        <w:t>402</w:t>
      </w:r>
      <w:r w:rsidRPr="00F14282">
        <w:rPr>
          <w:rFonts w:ascii="Times New Roman" w:hAnsi="Times New Roman"/>
          <w:bCs/>
          <w:sz w:val="28"/>
          <w:szCs w:val="28"/>
          <w:lang w:eastAsia="ru-RU"/>
        </w:rPr>
        <w:t xml:space="preserve">  </w:t>
      </w:r>
    </w:p>
    <w:p w:rsidR="0012157C" w:rsidRPr="00F14282" w:rsidRDefault="0012157C" w:rsidP="00C524B3">
      <w:pPr>
        <w:spacing w:after="0" w:line="240" w:lineRule="auto"/>
        <w:ind w:left="10915"/>
        <w:rPr>
          <w:rFonts w:ascii="Times New Roman" w:hAnsi="Times New Roman"/>
          <w:bCs/>
          <w:sz w:val="28"/>
          <w:szCs w:val="28"/>
          <w:lang w:eastAsia="ru-RU"/>
        </w:rPr>
      </w:pPr>
    </w:p>
    <w:p w:rsidR="0012157C" w:rsidRPr="00F14282" w:rsidRDefault="0012157C" w:rsidP="001C272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12157C" w:rsidRDefault="0012157C" w:rsidP="007C3243">
      <w:pPr>
        <w:spacing w:after="0" w:line="240" w:lineRule="auto"/>
        <w:ind w:left="709" w:right="53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14282">
        <w:rPr>
          <w:rFonts w:ascii="Times New Roman" w:hAnsi="Times New Roman"/>
          <w:bCs/>
          <w:sz w:val="28"/>
          <w:szCs w:val="28"/>
          <w:lang w:eastAsia="ru-RU"/>
        </w:rPr>
        <w:t>Тарифы коммунальному предприятию «Белореченский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F14282">
        <w:rPr>
          <w:rFonts w:ascii="Times New Roman" w:hAnsi="Times New Roman"/>
          <w:bCs/>
          <w:sz w:val="28"/>
          <w:szCs w:val="28"/>
          <w:lang w:eastAsia="ru-RU"/>
        </w:rPr>
        <w:t xml:space="preserve">жилсервис» </w:t>
      </w:r>
      <w:r w:rsidRPr="00F14282">
        <w:rPr>
          <w:rFonts w:ascii="Times New Roman" w:hAnsi="Times New Roman"/>
          <w:sz w:val="28"/>
          <w:szCs w:val="28"/>
          <w:lang w:eastAsia="ru-RU"/>
        </w:rPr>
        <w:t xml:space="preserve">(ОГРН ЕГРЮЛ  61200552) </w:t>
      </w:r>
      <w:r w:rsidRPr="00F14282">
        <w:rPr>
          <w:rFonts w:ascii="Times New Roman" w:hAnsi="Times New Roman"/>
          <w:bCs/>
          <w:sz w:val="28"/>
          <w:szCs w:val="28"/>
          <w:lang w:eastAsia="ru-RU"/>
        </w:rPr>
        <w:t xml:space="preserve">на услуги по содержанию домов, сооружений и придомовых территорий </w:t>
      </w:r>
      <w:r w:rsidRPr="007C3243">
        <w:rPr>
          <w:rFonts w:ascii="Times New Roman" w:hAnsi="Times New Roman"/>
          <w:sz w:val="28"/>
          <w:szCs w:val="28"/>
          <w:lang w:eastAsia="ru-RU"/>
        </w:rPr>
        <w:t>на территории пгт Белореченский, пгт Белое, пгт Юрьевка Лутугинского района Луганской Народной Республики, с учетом налога с оборота в размере 2 %</w:t>
      </w:r>
    </w:p>
    <w:p w:rsidR="0012157C" w:rsidRDefault="0012157C" w:rsidP="007C3243">
      <w:pPr>
        <w:spacing w:after="0" w:line="240" w:lineRule="auto"/>
        <w:ind w:left="709" w:right="536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tbl>
      <w:tblPr>
        <w:tblW w:w="14466" w:type="dxa"/>
        <w:jc w:val="center"/>
        <w:tblLook w:val="00A0"/>
      </w:tblPr>
      <w:tblGrid>
        <w:gridCol w:w="665"/>
        <w:gridCol w:w="1180"/>
        <w:gridCol w:w="526"/>
        <w:gridCol w:w="606"/>
        <w:gridCol w:w="711"/>
        <w:gridCol w:w="706"/>
        <w:gridCol w:w="675"/>
        <w:gridCol w:w="666"/>
        <w:gridCol w:w="990"/>
        <w:gridCol w:w="814"/>
        <w:gridCol w:w="850"/>
        <w:gridCol w:w="717"/>
        <w:gridCol w:w="717"/>
        <w:gridCol w:w="1099"/>
        <w:gridCol w:w="869"/>
        <w:gridCol w:w="666"/>
        <w:gridCol w:w="677"/>
        <w:gridCol w:w="666"/>
        <w:gridCol w:w="666"/>
      </w:tblGrid>
      <w:tr w:rsidR="0012157C" w:rsidRPr="00C37A3B" w:rsidTr="00B376AF">
        <w:trPr>
          <w:trHeight w:val="3180"/>
          <w:jc w:val="center"/>
        </w:trPr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12157C" w:rsidRPr="009E2517" w:rsidRDefault="0012157C" w:rsidP="00B37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12157C" w:rsidRPr="009E2517" w:rsidRDefault="0012157C" w:rsidP="00B37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12157C" w:rsidRPr="009E2517" w:rsidRDefault="0012157C" w:rsidP="00B37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№ дома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12157C" w:rsidRPr="009E2517" w:rsidRDefault="0012157C" w:rsidP="00B376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Этажность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12157C" w:rsidRPr="00C37A3B" w:rsidRDefault="0012157C" w:rsidP="00B376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Уборка придомовой территории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12157C" w:rsidRPr="00C37A3B" w:rsidRDefault="0012157C" w:rsidP="00B376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Уборка подвалов, технических этажей и кровли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12157C" w:rsidRPr="00C37A3B" w:rsidRDefault="0012157C" w:rsidP="00B376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Техническое обслуживание лифтов и ДСС</w:t>
            </w: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12157C" w:rsidRPr="00C37A3B" w:rsidRDefault="0012157C" w:rsidP="00B376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Эксплуатация ДСС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12157C" w:rsidRPr="00C37A3B" w:rsidRDefault="0012157C" w:rsidP="00B376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Техническое обслуживание внутридомовых систем холодного водоснабжения, водоотведения и ливневой канализации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12157C" w:rsidRPr="00C37A3B" w:rsidRDefault="0012157C" w:rsidP="00B376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Техническое обслуживание внутридомовых сетей централизованного отопления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12157C" w:rsidRPr="00C37A3B" w:rsidRDefault="0012157C" w:rsidP="00B376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Техническое обслуживание внутридомовых сетей горячего водоснабжения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12157C" w:rsidRPr="00C37A3B" w:rsidRDefault="0012157C" w:rsidP="00B376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Дератизация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12157C" w:rsidRPr="00C37A3B" w:rsidRDefault="0012157C" w:rsidP="00B376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Дезинсекция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12157C" w:rsidRPr="00C37A3B" w:rsidRDefault="0012157C" w:rsidP="00B376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Текущий ремонт конструктивных элементов, внутридомовых систем горячего и холодного водоснабжения,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</w:rPr>
              <w:t>водоотведения,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</w:rPr>
              <w:t>централизованного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</w:rPr>
              <w:t>отопления,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</w:rPr>
              <w:t>ливневой канализации и технических устройств домов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12157C" w:rsidRPr="00C37A3B" w:rsidRDefault="0012157C" w:rsidP="00B376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Техническое обслуживание и текущий ремонт сетей электороснабжения и электрооборудования, систем противопожарной автоматики и дымоудаления, а также других внутридомовых инженерных систем (при наличии)</w:t>
            </w: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12157C" w:rsidRPr="00C37A3B" w:rsidRDefault="0012157C" w:rsidP="00B376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Обслуживание дымовых и вентиляционных каналов</w:t>
            </w:r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12157C" w:rsidRPr="00C37A3B" w:rsidRDefault="0012157C" w:rsidP="00B376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Освещение мест общего пользования, подвалов и подкачка воды</w:t>
            </w: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12157C" w:rsidRPr="00C37A3B" w:rsidRDefault="0012157C" w:rsidP="00B376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Электроснабжение лифтов</w:t>
            </w: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12157C" w:rsidRPr="00C37A3B" w:rsidRDefault="0012157C" w:rsidP="00B376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 xml:space="preserve">Тариф за 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C37A3B">
                <w:rPr>
                  <w:rFonts w:ascii="Times New Roman" w:hAnsi="Times New Roman"/>
                  <w:sz w:val="20"/>
                  <w:szCs w:val="20"/>
                </w:rPr>
                <w:t>1 м</w:t>
              </w:r>
              <w:r w:rsidRPr="00C37A3B">
                <w:rPr>
                  <w:rFonts w:ascii="Times New Roman" w:hAnsi="Times New Roman"/>
                  <w:sz w:val="20"/>
                  <w:szCs w:val="20"/>
                  <w:vertAlign w:val="superscript"/>
                </w:rPr>
                <w:t>2</w:t>
              </w:r>
            </w:smartTag>
            <w:r w:rsidRPr="00C37A3B">
              <w:rPr>
                <w:rFonts w:ascii="Times New Roman" w:hAnsi="Times New Roman"/>
                <w:sz w:val="20"/>
                <w:szCs w:val="20"/>
              </w:rPr>
              <w:t xml:space="preserve"> (руб.)</w:t>
            </w:r>
          </w:p>
        </w:tc>
      </w:tr>
      <w:tr w:rsidR="0012157C" w:rsidRPr="00C37A3B" w:rsidTr="00210C9F">
        <w:trPr>
          <w:trHeight w:val="797"/>
          <w:jc w:val="center"/>
        </w:trPr>
        <w:tc>
          <w:tcPr>
            <w:tcW w:w="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57C" w:rsidRPr="009E2517" w:rsidRDefault="0012157C" w:rsidP="00256A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57C" w:rsidRPr="009E2517" w:rsidRDefault="0012157C" w:rsidP="00256A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57C" w:rsidRPr="009E2517" w:rsidRDefault="0012157C" w:rsidP="00256A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57C" w:rsidRPr="009E2517" w:rsidRDefault="0012157C" w:rsidP="00256A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57C" w:rsidRPr="009E2517" w:rsidRDefault="0012157C" w:rsidP="00256A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57C" w:rsidRPr="009E2517" w:rsidRDefault="0012157C" w:rsidP="00256A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57C" w:rsidRPr="009E2517" w:rsidRDefault="0012157C" w:rsidP="00256A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57C" w:rsidRPr="009E2517" w:rsidRDefault="0012157C" w:rsidP="00256A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57C" w:rsidRPr="009E2517" w:rsidRDefault="0012157C" w:rsidP="00256A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57C" w:rsidRPr="009E2517" w:rsidRDefault="0012157C" w:rsidP="00256A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57C" w:rsidRPr="009E2517" w:rsidRDefault="0012157C" w:rsidP="00256A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57C" w:rsidRPr="009E2517" w:rsidRDefault="0012157C" w:rsidP="00256A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57C" w:rsidRPr="009E2517" w:rsidRDefault="0012157C" w:rsidP="00256A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57C" w:rsidRPr="009E2517" w:rsidRDefault="0012157C" w:rsidP="00256A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57C" w:rsidRPr="009E2517" w:rsidRDefault="0012157C" w:rsidP="00256A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57C" w:rsidRPr="009E2517" w:rsidRDefault="0012157C" w:rsidP="00256A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57C" w:rsidRPr="009E2517" w:rsidRDefault="0012157C" w:rsidP="00256A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57C" w:rsidRPr="009E2517" w:rsidRDefault="0012157C" w:rsidP="00256A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157C" w:rsidRPr="009E2517" w:rsidRDefault="0012157C" w:rsidP="00256A2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12157C" w:rsidRPr="00C37A3B" w:rsidTr="00210C9F">
        <w:trPr>
          <w:trHeight w:val="300"/>
          <w:jc w:val="center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12157C" w:rsidRPr="00C37A3B" w:rsidTr="00AE2494">
        <w:trPr>
          <w:trHeight w:val="300"/>
          <w:jc w:val="center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0,601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4,801</w:t>
            </w:r>
          </w:p>
        </w:tc>
      </w:tr>
      <w:tr w:rsidR="0012157C" w:rsidRPr="00C37A3B" w:rsidTr="00AE2494">
        <w:trPr>
          <w:trHeight w:val="300"/>
          <w:jc w:val="center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0,626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0,313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0,626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0,629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0,626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0,626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5,011</w:t>
            </w:r>
          </w:p>
        </w:tc>
      </w:tr>
      <w:tr w:rsidR="0012157C" w:rsidRPr="00C37A3B" w:rsidTr="00AE2494">
        <w:trPr>
          <w:trHeight w:val="300"/>
          <w:jc w:val="center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6,654</w:t>
            </w:r>
          </w:p>
        </w:tc>
      </w:tr>
      <w:tr w:rsidR="0012157C" w:rsidRPr="00C37A3B" w:rsidTr="00AE2494">
        <w:trPr>
          <w:trHeight w:val="300"/>
          <w:jc w:val="center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1,018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1,016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1,018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1,018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1,018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6,106</w:t>
            </w:r>
          </w:p>
        </w:tc>
      </w:tr>
      <w:tr w:rsidR="0012157C" w:rsidRPr="00C37A3B" w:rsidTr="00AE2494">
        <w:trPr>
          <w:trHeight w:val="300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1,088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1,088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1,088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1,088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1,088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1,088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6,528</w:t>
            </w:r>
          </w:p>
        </w:tc>
      </w:tr>
    </w:tbl>
    <w:p w:rsidR="0012157C" w:rsidRDefault="0012157C" w:rsidP="002E5ACA">
      <w:pPr>
        <w:spacing w:after="0" w:line="240" w:lineRule="auto"/>
      </w:pPr>
    </w:p>
    <w:p w:rsidR="0012157C" w:rsidRDefault="0012157C" w:rsidP="002E5ACA">
      <w:pPr>
        <w:spacing w:after="0" w:line="240" w:lineRule="auto"/>
      </w:pPr>
    </w:p>
    <w:p w:rsidR="0012157C" w:rsidRPr="00C524B3" w:rsidRDefault="0012157C" w:rsidP="002E5ACA">
      <w:pPr>
        <w:ind w:right="53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                                                                              </w:t>
      </w:r>
      <w:r w:rsidRPr="00C524B3">
        <w:rPr>
          <w:rFonts w:ascii="Times New Roman" w:hAnsi="Times New Roman"/>
          <w:sz w:val="24"/>
          <w:szCs w:val="24"/>
        </w:rPr>
        <w:t>Продолжение приложения</w:t>
      </w:r>
    </w:p>
    <w:tbl>
      <w:tblPr>
        <w:tblW w:w="14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9"/>
        <w:gridCol w:w="1293"/>
        <w:gridCol w:w="568"/>
        <w:gridCol w:w="425"/>
        <w:gridCol w:w="709"/>
        <w:gridCol w:w="850"/>
        <w:gridCol w:w="709"/>
        <w:gridCol w:w="709"/>
        <w:gridCol w:w="784"/>
        <w:gridCol w:w="850"/>
        <w:gridCol w:w="851"/>
        <w:gridCol w:w="708"/>
        <w:gridCol w:w="709"/>
        <w:gridCol w:w="851"/>
        <w:gridCol w:w="850"/>
        <w:gridCol w:w="851"/>
        <w:gridCol w:w="708"/>
        <w:gridCol w:w="851"/>
        <w:gridCol w:w="709"/>
      </w:tblGrid>
      <w:tr w:rsidR="0012157C" w:rsidRPr="00C37A3B" w:rsidTr="00C37A3B">
        <w:trPr>
          <w:trHeight w:val="240"/>
          <w:jc w:val="center"/>
        </w:trPr>
        <w:tc>
          <w:tcPr>
            <w:tcW w:w="54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4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0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19 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0,842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0,421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0,424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0,842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0,842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0,842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0,842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0,842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0,842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6,739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0,668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0,335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0,335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0,670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0,668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5,348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9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0,968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0,485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0,485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0,968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0,968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0,970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0,968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0,968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0,969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7,749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9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0,905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0,452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0,452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0,905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0,905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0,910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0,905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0,905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0,905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7,244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9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0,366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0,365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0,732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0,732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0,732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0,732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5,853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9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0,755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0,376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0,376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0,752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0,755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0,752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0,752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6,022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9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0,659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0,331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0,332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0,664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0,664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0,664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0,664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0,664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0,664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5,306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9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1,102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1,102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1,104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1,102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6,612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9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1,173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1,172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1,172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1,172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1,172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1,172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7,033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9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1,133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1,138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1,138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1,138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1,138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1,138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6,823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9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1,090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1,096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1,096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1,096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1,096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1,096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6,570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9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1,109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1,109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1,109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1,109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1,109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1,109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6,654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9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1,090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1,096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1,096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1,096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1,096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1,096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6,570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9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0,641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0,641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0,641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0,640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0,641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0,643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0,641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0,641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0,640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5,769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9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1,218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1,222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1,222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1,222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1,222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1,222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7,328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9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0,642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0,643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0,642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0,642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2,569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9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1,270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1,270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1,270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1,271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1,271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1,271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7,623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9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0,695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0,695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0,695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0,694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2,779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9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1,232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1,236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1,236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1,236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1,236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1,236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7,412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9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0,703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0,706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0,706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0,706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2,821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9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0,769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0,769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0,768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3,074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9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0,694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0,695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0,695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0,695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2,779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9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3,200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9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0,779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0,779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0,779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0,779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3,116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9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0,748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0,370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0,374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0,748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0,748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0,748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0,748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0,748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0,748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5,980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93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8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25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0,736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0,368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0,368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0,737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0,739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0,737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0,737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0,737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0,737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5,896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93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8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25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0,759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0,378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0,379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0,758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0,758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6,064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93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8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25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0,816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0,408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0,408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0,816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0,816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0,816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0,816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0,816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0,816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6,528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93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8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25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0,778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0,388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0,389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0,778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0,780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0,780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0,780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0,780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0,779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6,232</w:t>
            </w:r>
          </w:p>
        </w:tc>
      </w:tr>
    </w:tbl>
    <w:p w:rsidR="0012157C" w:rsidRDefault="0012157C" w:rsidP="002E5ACA">
      <w:pPr>
        <w:spacing w:after="0" w:line="240" w:lineRule="auto"/>
        <w:ind w:right="397"/>
        <w:jc w:val="right"/>
        <w:rPr>
          <w:rFonts w:ascii="Times New Roman" w:hAnsi="Times New Roman"/>
          <w:sz w:val="24"/>
          <w:szCs w:val="24"/>
        </w:rPr>
      </w:pPr>
    </w:p>
    <w:p w:rsidR="0012157C" w:rsidRDefault="0012157C" w:rsidP="00265099">
      <w:pPr>
        <w:spacing w:after="0" w:line="240" w:lineRule="auto"/>
        <w:ind w:right="397"/>
        <w:rPr>
          <w:rFonts w:ascii="Times New Roman" w:hAnsi="Times New Roman"/>
          <w:sz w:val="24"/>
          <w:szCs w:val="24"/>
        </w:rPr>
      </w:pPr>
    </w:p>
    <w:p w:rsidR="0012157C" w:rsidRDefault="0012157C" w:rsidP="00265099">
      <w:pPr>
        <w:spacing w:after="0" w:line="240" w:lineRule="auto"/>
        <w:ind w:right="397"/>
        <w:rPr>
          <w:rFonts w:ascii="Times New Roman" w:hAnsi="Times New Roman"/>
          <w:sz w:val="24"/>
          <w:szCs w:val="24"/>
        </w:rPr>
      </w:pPr>
    </w:p>
    <w:p w:rsidR="0012157C" w:rsidRPr="00C524B3" w:rsidRDefault="0012157C" w:rsidP="003E2EA1">
      <w:pPr>
        <w:tabs>
          <w:tab w:val="left" w:pos="15168"/>
        </w:tabs>
        <w:ind w:right="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3                                                                         </w:t>
      </w:r>
      <w:r w:rsidRPr="00C524B3">
        <w:rPr>
          <w:rFonts w:ascii="Times New Roman" w:hAnsi="Times New Roman"/>
          <w:sz w:val="24"/>
          <w:szCs w:val="24"/>
        </w:rPr>
        <w:t>Продолжение приложения</w:t>
      </w:r>
    </w:p>
    <w:tbl>
      <w:tblPr>
        <w:tblW w:w="14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3"/>
        <w:gridCol w:w="1519"/>
        <w:gridCol w:w="567"/>
        <w:gridCol w:w="567"/>
        <w:gridCol w:w="708"/>
        <w:gridCol w:w="709"/>
        <w:gridCol w:w="709"/>
        <w:gridCol w:w="709"/>
        <w:gridCol w:w="824"/>
        <w:gridCol w:w="851"/>
        <w:gridCol w:w="850"/>
        <w:gridCol w:w="717"/>
        <w:gridCol w:w="717"/>
        <w:gridCol w:w="805"/>
        <w:gridCol w:w="750"/>
        <w:gridCol w:w="708"/>
        <w:gridCol w:w="709"/>
        <w:gridCol w:w="851"/>
        <w:gridCol w:w="727"/>
      </w:tblGrid>
      <w:tr w:rsidR="0012157C" w:rsidRPr="00C37A3B" w:rsidTr="00C37A3B">
        <w:trPr>
          <w:trHeight w:val="300"/>
          <w:jc w:val="center"/>
        </w:trPr>
        <w:tc>
          <w:tcPr>
            <w:tcW w:w="53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24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1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1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0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50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2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19 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0,853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0,426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2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0,426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0,853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0,853</w:t>
            </w:r>
          </w:p>
        </w:tc>
        <w:tc>
          <w:tcPr>
            <w:tcW w:w="80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0,853</w:t>
            </w:r>
          </w:p>
        </w:tc>
        <w:tc>
          <w:tcPr>
            <w:tcW w:w="7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0,853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0,853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0,853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2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6,823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0,787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0,395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2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0,395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0,790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0,791</w:t>
            </w:r>
          </w:p>
        </w:tc>
        <w:tc>
          <w:tcPr>
            <w:tcW w:w="80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0,790</w:t>
            </w:r>
          </w:p>
        </w:tc>
        <w:tc>
          <w:tcPr>
            <w:tcW w:w="7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0,790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0,790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0,790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2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6,318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2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0,702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0,702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0,702</w:t>
            </w:r>
          </w:p>
        </w:tc>
        <w:tc>
          <w:tcPr>
            <w:tcW w:w="80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0,702</w:t>
            </w:r>
          </w:p>
        </w:tc>
        <w:tc>
          <w:tcPr>
            <w:tcW w:w="7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0,702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2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6,318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0,378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2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0,380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0,758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0,758</w:t>
            </w:r>
          </w:p>
        </w:tc>
        <w:tc>
          <w:tcPr>
            <w:tcW w:w="80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0,758</w:t>
            </w:r>
          </w:p>
        </w:tc>
        <w:tc>
          <w:tcPr>
            <w:tcW w:w="7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0,758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2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6,064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0,889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0,444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2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0,445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0,889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0,894</w:t>
            </w:r>
          </w:p>
        </w:tc>
        <w:tc>
          <w:tcPr>
            <w:tcW w:w="80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0,889</w:t>
            </w:r>
          </w:p>
        </w:tc>
        <w:tc>
          <w:tcPr>
            <w:tcW w:w="7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0,889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0,889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0,889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2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7,117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0,906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0,452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2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0,454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0,906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0,906</w:t>
            </w:r>
          </w:p>
        </w:tc>
        <w:tc>
          <w:tcPr>
            <w:tcW w:w="80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0,906</w:t>
            </w:r>
          </w:p>
        </w:tc>
        <w:tc>
          <w:tcPr>
            <w:tcW w:w="7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0,906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0,906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0,902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2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7,244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ул.Горького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0,384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2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0,385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0,769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0,769</w:t>
            </w:r>
          </w:p>
        </w:tc>
        <w:tc>
          <w:tcPr>
            <w:tcW w:w="80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0,768</w:t>
            </w:r>
          </w:p>
        </w:tc>
        <w:tc>
          <w:tcPr>
            <w:tcW w:w="7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0,769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2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6,148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ул.Горького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0,780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0,392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2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0,392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0,785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0,785</w:t>
            </w:r>
          </w:p>
        </w:tc>
        <w:tc>
          <w:tcPr>
            <w:tcW w:w="80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0,785</w:t>
            </w:r>
          </w:p>
        </w:tc>
        <w:tc>
          <w:tcPr>
            <w:tcW w:w="7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0,785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0,785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0,785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2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6,274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ул.Горького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0,778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0,388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2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0,390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0,779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0,779</w:t>
            </w:r>
          </w:p>
        </w:tc>
        <w:tc>
          <w:tcPr>
            <w:tcW w:w="80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0,779</w:t>
            </w:r>
          </w:p>
        </w:tc>
        <w:tc>
          <w:tcPr>
            <w:tcW w:w="7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0,779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0,780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0,780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2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6,232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ул.Горького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0,704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0,350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2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0,353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0,706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0,706</w:t>
            </w:r>
          </w:p>
        </w:tc>
        <w:tc>
          <w:tcPr>
            <w:tcW w:w="80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0,706</w:t>
            </w:r>
          </w:p>
        </w:tc>
        <w:tc>
          <w:tcPr>
            <w:tcW w:w="7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0,706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0,706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0,706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2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5,643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ул.Горького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0,790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0,392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2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0,395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0,791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0,790</w:t>
            </w:r>
          </w:p>
        </w:tc>
        <w:tc>
          <w:tcPr>
            <w:tcW w:w="80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0,790</w:t>
            </w:r>
          </w:p>
        </w:tc>
        <w:tc>
          <w:tcPr>
            <w:tcW w:w="7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0,790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0,790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0,790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2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6,318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ул.Горького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0,778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0,388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2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0,390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0,779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0,779</w:t>
            </w:r>
          </w:p>
        </w:tc>
        <w:tc>
          <w:tcPr>
            <w:tcW w:w="80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0,779</w:t>
            </w:r>
          </w:p>
        </w:tc>
        <w:tc>
          <w:tcPr>
            <w:tcW w:w="7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0,779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0,780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0,780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2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6,232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ул.Горького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0,770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0,383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2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0,385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0,769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0,769</w:t>
            </w:r>
          </w:p>
        </w:tc>
        <w:tc>
          <w:tcPr>
            <w:tcW w:w="80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0,768</w:t>
            </w:r>
          </w:p>
        </w:tc>
        <w:tc>
          <w:tcPr>
            <w:tcW w:w="7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0,768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2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6,148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ул.Горького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0,764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0,381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2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0,382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0,763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0,763</w:t>
            </w:r>
          </w:p>
        </w:tc>
        <w:tc>
          <w:tcPr>
            <w:tcW w:w="80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0,763</w:t>
            </w:r>
          </w:p>
        </w:tc>
        <w:tc>
          <w:tcPr>
            <w:tcW w:w="7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0,763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0,763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0,764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2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6,106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ул.Мира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2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0,779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0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0,779</w:t>
            </w:r>
          </w:p>
        </w:tc>
        <w:tc>
          <w:tcPr>
            <w:tcW w:w="7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0,779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0,779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2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3,116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ул.Дружба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0,714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0,358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2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0,359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0,716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0,716</w:t>
            </w:r>
          </w:p>
        </w:tc>
        <w:tc>
          <w:tcPr>
            <w:tcW w:w="80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0,716</w:t>
            </w:r>
          </w:p>
        </w:tc>
        <w:tc>
          <w:tcPr>
            <w:tcW w:w="7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0,716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0,716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0,716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2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5,727</w:t>
            </w:r>
          </w:p>
        </w:tc>
      </w:tr>
      <w:tr w:rsidR="0012157C" w:rsidRPr="00C37A3B" w:rsidTr="00C37A3B">
        <w:trPr>
          <w:trHeight w:val="525"/>
          <w:jc w:val="center"/>
        </w:trPr>
        <w:tc>
          <w:tcPr>
            <w:tcW w:w="53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519" w:type="dxa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Квартал Юбилейный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0,759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2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0,758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0,758</w:t>
            </w:r>
          </w:p>
        </w:tc>
        <w:tc>
          <w:tcPr>
            <w:tcW w:w="80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0,758</w:t>
            </w:r>
          </w:p>
        </w:tc>
        <w:tc>
          <w:tcPr>
            <w:tcW w:w="7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0,758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2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6,823</w:t>
            </w:r>
          </w:p>
        </w:tc>
      </w:tr>
      <w:tr w:rsidR="0012157C" w:rsidRPr="00C37A3B" w:rsidTr="00C37A3B">
        <w:trPr>
          <w:trHeight w:val="525"/>
          <w:jc w:val="center"/>
        </w:trPr>
        <w:tc>
          <w:tcPr>
            <w:tcW w:w="53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519" w:type="dxa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Квартал Юбилейный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0,642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0,320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2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0,322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0,644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0,642</w:t>
            </w:r>
          </w:p>
        </w:tc>
        <w:tc>
          <w:tcPr>
            <w:tcW w:w="80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0,642</w:t>
            </w:r>
          </w:p>
        </w:tc>
        <w:tc>
          <w:tcPr>
            <w:tcW w:w="7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0,642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0,642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0,642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2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5,138</w:t>
            </w:r>
          </w:p>
        </w:tc>
      </w:tr>
      <w:tr w:rsidR="0012157C" w:rsidRPr="00C37A3B" w:rsidTr="00C37A3B">
        <w:trPr>
          <w:trHeight w:val="525"/>
          <w:jc w:val="center"/>
        </w:trPr>
        <w:tc>
          <w:tcPr>
            <w:tcW w:w="53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519" w:type="dxa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Квартал Юбилейный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0,595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0,298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2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0,298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0,595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0,595</w:t>
            </w:r>
          </w:p>
        </w:tc>
        <w:tc>
          <w:tcPr>
            <w:tcW w:w="80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0,595</w:t>
            </w:r>
          </w:p>
        </w:tc>
        <w:tc>
          <w:tcPr>
            <w:tcW w:w="7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0,595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0,595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0,593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2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4,759</w:t>
            </w:r>
          </w:p>
        </w:tc>
      </w:tr>
      <w:tr w:rsidR="0012157C" w:rsidRPr="00C37A3B" w:rsidTr="00C37A3B">
        <w:trPr>
          <w:trHeight w:val="525"/>
          <w:jc w:val="center"/>
        </w:trPr>
        <w:tc>
          <w:tcPr>
            <w:tcW w:w="53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519" w:type="dxa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Квартал Юбилейный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0,595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0,298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2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0,298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0,595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0,595</w:t>
            </w:r>
          </w:p>
        </w:tc>
        <w:tc>
          <w:tcPr>
            <w:tcW w:w="80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0,595</w:t>
            </w:r>
          </w:p>
        </w:tc>
        <w:tc>
          <w:tcPr>
            <w:tcW w:w="7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0,595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0,595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0,593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2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4,759</w:t>
            </w:r>
          </w:p>
        </w:tc>
      </w:tr>
      <w:tr w:rsidR="0012157C" w:rsidRPr="00C37A3B" w:rsidTr="00C37A3B">
        <w:trPr>
          <w:trHeight w:val="525"/>
          <w:jc w:val="center"/>
        </w:trPr>
        <w:tc>
          <w:tcPr>
            <w:tcW w:w="533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519" w:type="dxa"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Квартал Юбилейный</w:t>
            </w:r>
          </w:p>
        </w:tc>
        <w:tc>
          <w:tcPr>
            <w:tcW w:w="56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0,853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0,426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2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0,426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0,853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0,853</w:t>
            </w:r>
          </w:p>
        </w:tc>
        <w:tc>
          <w:tcPr>
            <w:tcW w:w="80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0,853</w:t>
            </w:r>
          </w:p>
        </w:tc>
        <w:tc>
          <w:tcPr>
            <w:tcW w:w="7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0,853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0,853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0,853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2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6,823</w:t>
            </w:r>
          </w:p>
        </w:tc>
      </w:tr>
      <w:tr w:rsidR="0012157C" w:rsidRPr="00C37A3B" w:rsidTr="00C37A3B">
        <w:trPr>
          <w:trHeight w:val="525"/>
          <w:jc w:val="center"/>
        </w:trPr>
        <w:tc>
          <w:tcPr>
            <w:tcW w:w="533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519" w:type="dxa"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Квартал Юбилейный</w:t>
            </w:r>
          </w:p>
        </w:tc>
        <w:tc>
          <w:tcPr>
            <w:tcW w:w="56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0,843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0,421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2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0,421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0,843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0,843</w:t>
            </w:r>
          </w:p>
        </w:tc>
        <w:tc>
          <w:tcPr>
            <w:tcW w:w="80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0,842</w:t>
            </w:r>
          </w:p>
        </w:tc>
        <w:tc>
          <w:tcPr>
            <w:tcW w:w="7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0,842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0,842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0,842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2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6,739</w:t>
            </w:r>
          </w:p>
        </w:tc>
      </w:tr>
      <w:tr w:rsidR="0012157C" w:rsidRPr="00C37A3B" w:rsidTr="00C37A3B">
        <w:trPr>
          <w:trHeight w:val="525"/>
          <w:jc w:val="center"/>
        </w:trPr>
        <w:tc>
          <w:tcPr>
            <w:tcW w:w="533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519" w:type="dxa"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ул.Пархоменко</w:t>
            </w:r>
          </w:p>
        </w:tc>
        <w:tc>
          <w:tcPr>
            <w:tcW w:w="56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0,379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24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0,379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0,758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0,758</w:t>
            </w:r>
          </w:p>
        </w:tc>
        <w:tc>
          <w:tcPr>
            <w:tcW w:w="80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0,758</w:t>
            </w:r>
          </w:p>
        </w:tc>
        <w:tc>
          <w:tcPr>
            <w:tcW w:w="7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0,758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0,758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2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6,064</w:t>
            </w:r>
          </w:p>
        </w:tc>
      </w:tr>
    </w:tbl>
    <w:p w:rsidR="0012157C" w:rsidRDefault="0012157C" w:rsidP="00854658">
      <w:pPr>
        <w:spacing w:after="0" w:line="276" w:lineRule="auto"/>
        <w:ind w:right="397"/>
        <w:jc w:val="right"/>
        <w:rPr>
          <w:rFonts w:ascii="Times New Roman" w:hAnsi="Times New Roman"/>
          <w:sz w:val="24"/>
          <w:szCs w:val="24"/>
        </w:rPr>
      </w:pPr>
    </w:p>
    <w:p w:rsidR="0012157C" w:rsidRDefault="0012157C" w:rsidP="00265099">
      <w:pPr>
        <w:spacing w:after="0" w:line="240" w:lineRule="auto"/>
        <w:ind w:right="397"/>
        <w:rPr>
          <w:rFonts w:ascii="Times New Roman" w:hAnsi="Times New Roman"/>
          <w:sz w:val="24"/>
          <w:szCs w:val="24"/>
        </w:rPr>
      </w:pPr>
    </w:p>
    <w:p w:rsidR="0012157C" w:rsidRDefault="0012157C" w:rsidP="002E5ACA">
      <w:pPr>
        <w:spacing w:after="0" w:line="240" w:lineRule="auto"/>
        <w:ind w:right="397"/>
        <w:jc w:val="right"/>
        <w:rPr>
          <w:rFonts w:ascii="Times New Roman" w:hAnsi="Times New Roman"/>
          <w:sz w:val="24"/>
          <w:szCs w:val="24"/>
        </w:rPr>
      </w:pPr>
    </w:p>
    <w:p w:rsidR="0012157C" w:rsidRDefault="0012157C" w:rsidP="002E5ACA">
      <w:pPr>
        <w:spacing w:after="0" w:line="240" w:lineRule="auto"/>
        <w:ind w:right="397"/>
        <w:jc w:val="right"/>
        <w:rPr>
          <w:rFonts w:ascii="Times New Roman" w:hAnsi="Times New Roman"/>
          <w:sz w:val="24"/>
          <w:szCs w:val="24"/>
        </w:rPr>
      </w:pPr>
    </w:p>
    <w:p w:rsidR="0012157C" w:rsidRPr="00C524B3" w:rsidRDefault="0012157C" w:rsidP="00C663BC">
      <w:pPr>
        <w:ind w:right="53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                                                                          </w:t>
      </w:r>
      <w:r w:rsidRPr="00C524B3">
        <w:rPr>
          <w:rFonts w:ascii="Times New Roman" w:hAnsi="Times New Roman"/>
          <w:sz w:val="24"/>
          <w:szCs w:val="24"/>
        </w:rPr>
        <w:t>Продолжение приложения</w:t>
      </w:r>
    </w:p>
    <w:tbl>
      <w:tblPr>
        <w:tblW w:w="14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9"/>
        <w:gridCol w:w="1797"/>
        <w:gridCol w:w="519"/>
        <w:gridCol w:w="519"/>
        <w:gridCol w:w="709"/>
        <w:gridCol w:w="709"/>
        <w:gridCol w:w="709"/>
        <w:gridCol w:w="708"/>
        <w:gridCol w:w="740"/>
        <w:gridCol w:w="851"/>
        <w:gridCol w:w="850"/>
        <w:gridCol w:w="717"/>
        <w:gridCol w:w="717"/>
        <w:gridCol w:w="768"/>
        <w:gridCol w:w="912"/>
        <w:gridCol w:w="708"/>
        <w:gridCol w:w="709"/>
        <w:gridCol w:w="785"/>
        <w:gridCol w:w="666"/>
      </w:tblGrid>
      <w:tr w:rsidR="0012157C" w:rsidRPr="00C37A3B" w:rsidTr="00C37A3B">
        <w:trPr>
          <w:trHeight w:val="305"/>
          <w:jc w:val="center"/>
        </w:trPr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0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1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1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6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12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8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6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79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ул.Пархоменко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0,692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0,692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0,692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0,694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0,692</w:t>
            </w:r>
          </w:p>
        </w:tc>
        <w:tc>
          <w:tcPr>
            <w:tcW w:w="76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0,694</w:t>
            </w:r>
          </w:p>
        </w:tc>
        <w:tc>
          <w:tcPr>
            <w:tcW w:w="91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0,692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0,692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0,692</w:t>
            </w:r>
          </w:p>
        </w:tc>
        <w:tc>
          <w:tcPr>
            <w:tcW w:w="78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6,232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79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ул.Пархоменко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0,824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0,413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0,413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0,827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0,827</w:t>
            </w:r>
          </w:p>
        </w:tc>
        <w:tc>
          <w:tcPr>
            <w:tcW w:w="76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0,827</w:t>
            </w:r>
          </w:p>
        </w:tc>
        <w:tc>
          <w:tcPr>
            <w:tcW w:w="91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0,827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0,827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0,827</w:t>
            </w:r>
          </w:p>
        </w:tc>
        <w:tc>
          <w:tcPr>
            <w:tcW w:w="78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6,612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9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ул.Пархоменко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1,165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1,165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1,166</w:t>
            </w:r>
          </w:p>
        </w:tc>
        <w:tc>
          <w:tcPr>
            <w:tcW w:w="91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1,165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1,165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1,165</w:t>
            </w:r>
          </w:p>
        </w:tc>
        <w:tc>
          <w:tcPr>
            <w:tcW w:w="78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6,991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79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ул.Пархоменко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0,695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0,346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0,347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0,695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0,695</w:t>
            </w:r>
          </w:p>
        </w:tc>
        <w:tc>
          <w:tcPr>
            <w:tcW w:w="76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0,695</w:t>
            </w:r>
          </w:p>
        </w:tc>
        <w:tc>
          <w:tcPr>
            <w:tcW w:w="91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0,695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0,695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0,696</w:t>
            </w:r>
          </w:p>
        </w:tc>
        <w:tc>
          <w:tcPr>
            <w:tcW w:w="78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5,559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79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ул.Пархоменко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0,611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0,305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0,304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0,611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0,611</w:t>
            </w:r>
          </w:p>
        </w:tc>
        <w:tc>
          <w:tcPr>
            <w:tcW w:w="76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0,611</w:t>
            </w:r>
          </w:p>
        </w:tc>
        <w:tc>
          <w:tcPr>
            <w:tcW w:w="91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0,611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0,610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0,611</w:t>
            </w:r>
          </w:p>
        </w:tc>
        <w:tc>
          <w:tcPr>
            <w:tcW w:w="78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4,885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79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ул.Пархоменко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0,664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0,331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0,330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0,664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0,664</w:t>
            </w:r>
          </w:p>
        </w:tc>
        <w:tc>
          <w:tcPr>
            <w:tcW w:w="76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0,664</w:t>
            </w:r>
          </w:p>
        </w:tc>
        <w:tc>
          <w:tcPr>
            <w:tcW w:w="91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0,664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0,664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8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5,306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79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ул.Пархоменко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0,952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0,955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0,955</w:t>
            </w:r>
          </w:p>
        </w:tc>
        <w:tc>
          <w:tcPr>
            <w:tcW w:w="91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0,955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0,955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0,955</w:t>
            </w:r>
          </w:p>
        </w:tc>
        <w:tc>
          <w:tcPr>
            <w:tcW w:w="78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5,727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79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ул.Пархоменко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1,131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1,130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1,130</w:t>
            </w:r>
          </w:p>
        </w:tc>
        <w:tc>
          <w:tcPr>
            <w:tcW w:w="91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1,130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1,130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1,130</w:t>
            </w:r>
          </w:p>
        </w:tc>
        <w:tc>
          <w:tcPr>
            <w:tcW w:w="78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6,781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79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ул.Пархоменко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0,637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0,318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0,319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0,637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0,637</w:t>
            </w:r>
          </w:p>
        </w:tc>
        <w:tc>
          <w:tcPr>
            <w:tcW w:w="76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0,637</w:t>
            </w:r>
          </w:p>
        </w:tc>
        <w:tc>
          <w:tcPr>
            <w:tcW w:w="91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0,637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0,637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0,637</w:t>
            </w:r>
          </w:p>
        </w:tc>
        <w:tc>
          <w:tcPr>
            <w:tcW w:w="78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5,096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79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ул.Пархоменко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0,936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0,937</w:t>
            </w:r>
          </w:p>
        </w:tc>
        <w:tc>
          <w:tcPr>
            <w:tcW w:w="91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0,937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0,937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3,747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79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ул.Пархоменко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0,704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0,705</w:t>
            </w:r>
          </w:p>
        </w:tc>
        <w:tc>
          <w:tcPr>
            <w:tcW w:w="91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0,706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0,706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2,821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79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ул.Пархоменко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0,850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0,846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0,850</w:t>
            </w:r>
          </w:p>
        </w:tc>
        <w:tc>
          <w:tcPr>
            <w:tcW w:w="91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0,850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0,850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0,850</w:t>
            </w:r>
          </w:p>
        </w:tc>
        <w:tc>
          <w:tcPr>
            <w:tcW w:w="78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5,096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79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ул.Пархоменко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0,702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0,702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0,702</w:t>
            </w:r>
          </w:p>
        </w:tc>
        <w:tc>
          <w:tcPr>
            <w:tcW w:w="76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0,702</w:t>
            </w:r>
          </w:p>
        </w:tc>
        <w:tc>
          <w:tcPr>
            <w:tcW w:w="91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0,702</w:t>
            </w:r>
          </w:p>
        </w:tc>
        <w:tc>
          <w:tcPr>
            <w:tcW w:w="78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6,318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79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ул.Шахтерская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0,809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0,811</w:t>
            </w:r>
          </w:p>
        </w:tc>
        <w:tc>
          <w:tcPr>
            <w:tcW w:w="91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0,811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0,811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3,242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79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ул.Шахтерская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0,577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0,579</w:t>
            </w:r>
          </w:p>
        </w:tc>
        <w:tc>
          <w:tcPr>
            <w:tcW w:w="91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0,580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0,580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2,316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79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ул.Шахтерская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0,610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0,611</w:t>
            </w:r>
          </w:p>
        </w:tc>
        <w:tc>
          <w:tcPr>
            <w:tcW w:w="91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0,610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0,611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2,442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79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ул.Шахтерская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0,884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0,884</w:t>
            </w:r>
          </w:p>
        </w:tc>
        <w:tc>
          <w:tcPr>
            <w:tcW w:w="91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0,884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0,885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3,537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79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ул.Шахтерская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0,821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0,821</w:t>
            </w:r>
          </w:p>
        </w:tc>
        <w:tc>
          <w:tcPr>
            <w:tcW w:w="91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0,821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0,821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3,284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79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ул.Шахтерская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0,821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0,821</w:t>
            </w:r>
          </w:p>
        </w:tc>
        <w:tc>
          <w:tcPr>
            <w:tcW w:w="91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0,821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0,821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3,284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79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ул.Шахтерская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0,842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0,843</w:t>
            </w:r>
          </w:p>
        </w:tc>
        <w:tc>
          <w:tcPr>
            <w:tcW w:w="91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0,842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0,842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3,369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79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ул.Шахтерская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0,936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0,937</w:t>
            </w:r>
          </w:p>
        </w:tc>
        <w:tc>
          <w:tcPr>
            <w:tcW w:w="91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0,937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0,937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3,747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1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ind w:left="-129" w:right="-11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79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ind w:left="-39" w:right="-6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ул.Шахтерская</w:t>
            </w:r>
          </w:p>
        </w:tc>
        <w:tc>
          <w:tcPr>
            <w:tcW w:w="51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1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0,884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0,885</w:t>
            </w:r>
          </w:p>
        </w:tc>
        <w:tc>
          <w:tcPr>
            <w:tcW w:w="91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0,884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0,884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3,537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1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ind w:left="-129" w:right="-11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79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ind w:left="-39" w:right="-6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ул.Шевченко</w:t>
            </w:r>
          </w:p>
        </w:tc>
        <w:tc>
          <w:tcPr>
            <w:tcW w:w="51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0,737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0,368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0,368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0,739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0,737</w:t>
            </w:r>
          </w:p>
        </w:tc>
        <w:tc>
          <w:tcPr>
            <w:tcW w:w="76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0,737</w:t>
            </w:r>
          </w:p>
        </w:tc>
        <w:tc>
          <w:tcPr>
            <w:tcW w:w="91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0,737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0,736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0,737</w:t>
            </w:r>
          </w:p>
        </w:tc>
        <w:tc>
          <w:tcPr>
            <w:tcW w:w="78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5,896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1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ind w:left="-129" w:right="-11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79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ind w:left="-39" w:right="-6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ул.Шевченко</w:t>
            </w:r>
          </w:p>
        </w:tc>
        <w:tc>
          <w:tcPr>
            <w:tcW w:w="51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0,366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0,366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0,732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0,732</w:t>
            </w:r>
          </w:p>
        </w:tc>
        <w:tc>
          <w:tcPr>
            <w:tcW w:w="76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0,732</w:t>
            </w:r>
          </w:p>
        </w:tc>
        <w:tc>
          <w:tcPr>
            <w:tcW w:w="91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0,732</w:t>
            </w:r>
          </w:p>
        </w:tc>
        <w:tc>
          <w:tcPr>
            <w:tcW w:w="78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5,853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1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ind w:left="-129" w:right="-11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79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ind w:left="-39" w:right="-6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ул.Шевченко</w:t>
            </w:r>
          </w:p>
        </w:tc>
        <w:tc>
          <w:tcPr>
            <w:tcW w:w="51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1,347</w:t>
            </w:r>
          </w:p>
        </w:tc>
        <w:tc>
          <w:tcPr>
            <w:tcW w:w="91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1,348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1,347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4,042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1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ind w:left="-129" w:right="-11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79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ind w:left="-39" w:right="-6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ул.Шевченко</w:t>
            </w:r>
          </w:p>
        </w:tc>
        <w:tc>
          <w:tcPr>
            <w:tcW w:w="51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0,366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0,366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0,732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0,732</w:t>
            </w:r>
          </w:p>
        </w:tc>
        <w:tc>
          <w:tcPr>
            <w:tcW w:w="76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0,732</w:t>
            </w:r>
          </w:p>
        </w:tc>
        <w:tc>
          <w:tcPr>
            <w:tcW w:w="91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0,732</w:t>
            </w:r>
          </w:p>
        </w:tc>
        <w:tc>
          <w:tcPr>
            <w:tcW w:w="78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5,853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1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ind w:left="-129" w:right="-11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79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ind w:left="-39" w:right="-6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ул.Шевченко</w:t>
            </w:r>
          </w:p>
        </w:tc>
        <w:tc>
          <w:tcPr>
            <w:tcW w:w="51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0,876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0,439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0,440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0,880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0,880</w:t>
            </w:r>
          </w:p>
        </w:tc>
        <w:tc>
          <w:tcPr>
            <w:tcW w:w="76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0,878</w:t>
            </w:r>
          </w:p>
        </w:tc>
        <w:tc>
          <w:tcPr>
            <w:tcW w:w="91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0,880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0,880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0,880</w:t>
            </w:r>
          </w:p>
        </w:tc>
        <w:tc>
          <w:tcPr>
            <w:tcW w:w="78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7,033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1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ind w:left="-129" w:right="-11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79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ind w:left="-39" w:right="-6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ул.Шевченко</w:t>
            </w:r>
          </w:p>
        </w:tc>
        <w:tc>
          <w:tcPr>
            <w:tcW w:w="51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1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0,876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0,439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0,440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0,880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0,880</w:t>
            </w:r>
          </w:p>
        </w:tc>
        <w:tc>
          <w:tcPr>
            <w:tcW w:w="76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0,878</w:t>
            </w:r>
          </w:p>
        </w:tc>
        <w:tc>
          <w:tcPr>
            <w:tcW w:w="91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0,880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0,880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0,880</w:t>
            </w:r>
          </w:p>
        </w:tc>
        <w:tc>
          <w:tcPr>
            <w:tcW w:w="785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7,033</w:t>
            </w:r>
          </w:p>
        </w:tc>
      </w:tr>
    </w:tbl>
    <w:p w:rsidR="0012157C" w:rsidRDefault="0012157C" w:rsidP="00854658">
      <w:pPr>
        <w:spacing w:after="0" w:line="276" w:lineRule="auto"/>
        <w:ind w:right="397"/>
        <w:jc w:val="right"/>
        <w:rPr>
          <w:rFonts w:ascii="Times New Roman" w:hAnsi="Times New Roman"/>
          <w:sz w:val="24"/>
          <w:szCs w:val="24"/>
        </w:rPr>
      </w:pPr>
    </w:p>
    <w:p w:rsidR="0012157C" w:rsidRDefault="0012157C" w:rsidP="00265099">
      <w:pPr>
        <w:spacing w:after="0" w:line="240" w:lineRule="auto"/>
        <w:ind w:right="397"/>
        <w:rPr>
          <w:rFonts w:ascii="Times New Roman" w:hAnsi="Times New Roman"/>
          <w:sz w:val="24"/>
          <w:szCs w:val="24"/>
        </w:rPr>
      </w:pPr>
    </w:p>
    <w:p w:rsidR="0012157C" w:rsidRDefault="0012157C" w:rsidP="00C663BC">
      <w:pPr>
        <w:spacing w:after="0" w:line="240" w:lineRule="auto"/>
        <w:ind w:right="397"/>
        <w:jc w:val="right"/>
        <w:rPr>
          <w:rFonts w:ascii="Times New Roman" w:hAnsi="Times New Roman"/>
          <w:sz w:val="24"/>
          <w:szCs w:val="24"/>
        </w:rPr>
      </w:pPr>
    </w:p>
    <w:p w:rsidR="0012157C" w:rsidRDefault="0012157C" w:rsidP="00C663BC">
      <w:pPr>
        <w:spacing w:after="0" w:line="240" w:lineRule="auto"/>
        <w:ind w:right="397"/>
        <w:jc w:val="right"/>
        <w:rPr>
          <w:rFonts w:ascii="Times New Roman" w:hAnsi="Times New Roman"/>
          <w:sz w:val="24"/>
          <w:szCs w:val="24"/>
        </w:rPr>
      </w:pPr>
    </w:p>
    <w:p w:rsidR="0012157C" w:rsidRPr="00C524B3" w:rsidRDefault="0012157C" w:rsidP="00C663BC">
      <w:pPr>
        <w:ind w:right="53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                                                                            </w:t>
      </w:r>
      <w:r w:rsidRPr="00C524B3">
        <w:rPr>
          <w:rFonts w:ascii="Times New Roman" w:hAnsi="Times New Roman"/>
          <w:sz w:val="24"/>
          <w:szCs w:val="24"/>
        </w:rPr>
        <w:t>Продолжение приложения</w:t>
      </w:r>
    </w:p>
    <w:tbl>
      <w:tblPr>
        <w:tblW w:w="14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5"/>
        <w:gridCol w:w="1690"/>
        <w:gridCol w:w="535"/>
        <w:gridCol w:w="419"/>
        <w:gridCol w:w="722"/>
        <w:gridCol w:w="686"/>
        <w:gridCol w:w="747"/>
        <w:gridCol w:w="747"/>
        <w:gridCol w:w="743"/>
        <w:gridCol w:w="840"/>
        <w:gridCol w:w="838"/>
        <w:gridCol w:w="839"/>
        <w:gridCol w:w="692"/>
        <w:gridCol w:w="708"/>
        <w:gridCol w:w="981"/>
        <w:gridCol w:w="720"/>
        <w:gridCol w:w="731"/>
        <w:gridCol w:w="709"/>
        <w:gridCol w:w="709"/>
      </w:tblGrid>
      <w:tr w:rsidR="0012157C" w:rsidRPr="00C37A3B" w:rsidTr="00C37A3B">
        <w:trPr>
          <w:trHeight w:val="390"/>
          <w:jc w:val="center"/>
        </w:trPr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0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2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3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40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3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3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2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8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20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3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129" w:right="-11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690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39" w:right="-6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ул.Шевченко</w:t>
            </w:r>
          </w:p>
        </w:tc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8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3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0,862</w:t>
            </w:r>
          </w:p>
        </w:tc>
        <w:tc>
          <w:tcPr>
            <w:tcW w:w="8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0,864</w:t>
            </w:r>
          </w:p>
        </w:tc>
        <w:tc>
          <w:tcPr>
            <w:tcW w:w="98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0,864</w:t>
            </w:r>
          </w:p>
        </w:tc>
        <w:tc>
          <w:tcPr>
            <w:tcW w:w="72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0,863</w:t>
            </w:r>
          </w:p>
        </w:tc>
        <w:tc>
          <w:tcPr>
            <w:tcW w:w="73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3,453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129" w:right="-11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690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39" w:right="-6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ул.Шевченко</w:t>
            </w:r>
          </w:p>
        </w:tc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0,769</w:t>
            </w:r>
          </w:p>
        </w:tc>
        <w:tc>
          <w:tcPr>
            <w:tcW w:w="68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0,384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3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0,385</w:t>
            </w:r>
          </w:p>
        </w:tc>
        <w:tc>
          <w:tcPr>
            <w:tcW w:w="8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0,769</w:t>
            </w:r>
          </w:p>
        </w:tc>
        <w:tc>
          <w:tcPr>
            <w:tcW w:w="6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0,769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0,768</w:t>
            </w:r>
          </w:p>
        </w:tc>
        <w:tc>
          <w:tcPr>
            <w:tcW w:w="98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0,768</w:t>
            </w:r>
          </w:p>
        </w:tc>
        <w:tc>
          <w:tcPr>
            <w:tcW w:w="72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0,768</w:t>
            </w:r>
          </w:p>
        </w:tc>
        <w:tc>
          <w:tcPr>
            <w:tcW w:w="73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6,148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129" w:right="-11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690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39" w:right="-6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ул.Шевченко</w:t>
            </w:r>
          </w:p>
        </w:tc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0,768</w:t>
            </w:r>
          </w:p>
        </w:tc>
        <w:tc>
          <w:tcPr>
            <w:tcW w:w="68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3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0,768</w:t>
            </w:r>
          </w:p>
        </w:tc>
        <w:tc>
          <w:tcPr>
            <w:tcW w:w="98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0,769</w:t>
            </w:r>
          </w:p>
        </w:tc>
        <w:tc>
          <w:tcPr>
            <w:tcW w:w="72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0,769</w:t>
            </w:r>
          </w:p>
        </w:tc>
        <w:tc>
          <w:tcPr>
            <w:tcW w:w="73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3,074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129" w:right="-11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690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39" w:right="-6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ул.Шевченко</w:t>
            </w:r>
          </w:p>
        </w:tc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0,642</w:t>
            </w:r>
          </w:p>
        </w:tc>
        <w:tc>
          <w:tcPr>
            <w:tcW w:w="68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0,320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3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0,322</w:t>
            </w:r>
          </w:p>
        </w:tc>
        <w:tc>
          <w:tcPr>
            <w:tcW w:w="8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0,644</w:t>
            </w:r>
          </w:p>
        </w:tc>
        <w:tc>
          <w:tcPr>
            <w:tcW w:w="6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0,642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0,642</w:t>
            </w:r>
          </w:p>
        </w:tc>
        <w:tc>
          <w:tcPr>
            <w:tcW w:w="98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0,642</w:t>
            </w:r>
          </w:p>
        </w:tc>
        <w:tc>
          <w:tcPr>
            <w:tcW w:w="72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0,642</w:t>
            </w:r>
          </w:p>
        </w:tc>
        <w:tc>
          <w:tcPr>
            <w:tcW w:w="73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0,642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5,138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129" w:right="-11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690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39" w:right="-6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ул.Шевченко</w:t>
            </w:r>
          </w:p>
        </w:tc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0,721</w:t>
            </w:r>
          </w:p>
        </w:tc>
        <w:tc>
          <w:tcPr>
            <w:tcW w:w="68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0,361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3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0,361</w:t>
            </w:r>
          </w:p>
        </w:tc>
        <w:tc>
          <w:tcPr>
            <w:tcW w:w="8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0,721</w:t>
            </w:r>
          </w:p>
        </w:tc>
        <w:tc>
          <w:tcPr>
            <w:tcW w:w="6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0,721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0,721</w:t>
            </w:r>
          </w:p>
        </w:tc>
        <w:tc>
          <w:tcPr>
            <w:tcW w:w="98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0,721</w:t>
            </w:r>
          </w:p>
        </w:tc>
        <w:tc>
          <w:tcPr>
            <w:tcW w:w="72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0,721</w:t>
            </w:r>
          </w:p>
        </w:tc>
        <w:tc>
          <w:tcPr>
            <w:tcW w:w="73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0,721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5,769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129" w:right="-11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690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39" w:right="-6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ул.Шевченко</w:t>
            </w:r>
          </w:p>
        </w:tc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0,608</w:t>
            </w:r>
          </w:p>
        </w:tc>
        <w:tc>
          <w:tcPr>
            <w:tcW w:w="68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0,608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3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0,608</w:t>
            </w:r>
          </w:p>
        </w:tc>
        <w:tc>
          <w:tcPr>
            <w:tcW w:w="8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0,608</w:t>
            </w:r>
          </w:p>
        </w:tc>
        <w:tc>
          <w:tcPr>
            <w:tcW w:w="6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0,608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0,608</w:t>
            </w:r>
          </w:p>
        </w:tc>
        <w:tc>
          <w:tcPr>
            <w:tcW w:w="98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0,609</w:t>
            </w:r>
          </w:p>
        </w:tc>
        <w:tc>
          <w:tcPr>
            <w:tcW w:w="72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0,609</w:t>
            </w:r>
          </w:p>
        </w:tc>
        <w:tc>
          <w:tcPr>
            <w:tcW w:w="73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0,609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5,475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129" w:right="-11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690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39" w:right="-6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ул.Пионеров</w:t>
            </w:r>
          </w:p>
        </w:tc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1,002</w:t>
            </w:r>
          </w:p>
        </w:tc>
        <w:tc>
          <w:tcPr>
            <w:tcW w:w="68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3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1,004</w:t>
            </w:r>
          </w:p>
        </w:tc>
        <w:tc>
          <w:tcPr>
            <w:tcW w:w="8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1,004</w:t>
            </w:r>
          </w:p>
        </w:tc>
        <w:tc>
          <w:tcPr>
            <w:tcW w:w="98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1,004</w:t>
            </w:r>
          </w:p>
        </w:tc>
        <w:tc>
          <w:tcPr>
            <w:tcW w:w="72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1,004</w:t>
            </w:r>
          </w:p>
        </w:tc>
        <w:tc>
          <w:tcPr>
            <w:tcW w:w="73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1,004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6,022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129" w:right="-11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690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39" w:right="-6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ул.Чапаева</w:t>
            </w:r>
          </w:p>
        </w:tc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8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3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0,937</w:t>
            </w:r>
          </w:p>
        </w:tc>
        <w:tc>
          <w:tcPr>
            <w:tcW w:w="8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0,937</w:t>
            </w:r>
          </w:p>
        </w:tc>
        <w:tc>
          <w:tcPr>
            <w:tcW w:w="98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0,937</w:t>
            </w:r>
          </w:p>
        </w:tc>
        <w:tc>
          <w:tcPr>
            <w:tcW w:w="72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0,936</w:t>
            </w:r>
          </w:p>
        </w:tc>
        <w:tc>
          <w:tcPr>
            <w:tcW w:w="73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3,747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129" w:right="-11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690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39" w:right="-6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ул.Вокзальная</w:t>
            </w:r>
          </w:p>
        </w:tc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8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3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0,673</w:t>
            </w:r>
          </w:p>
        </w:tc>
        <w:tc>
          <w:tcPr>
            <w:tcW w:w="8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0,674</w:t>
            </w:r>
          </w:p>
        </w:tc>
        <w:tc>
          <w:tcPr>
            <w:tcW w:w="98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0,674</w:t>
            </w:r>
          </w:p>
        </w:tc>
        <w:tc>
          <w:tcPr>
            <w:tcW w:w="72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0,674</w:t>
            </w:r>
          </w:p>
        </w:tc>
        <w:tc>
          <w:tcPr>
            <w:tcW w:w="73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2,695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129" w:right="-11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690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39" w:right="-6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ул.Вокзальная</w:t>
            </w:r>
          </w:p>
        </w:tc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8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3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0,652</w:t>
            </w:r>
          </w:p>
        </w:tc>
        <w:tc>
          <w:tcPr>
            <w:tcW w:w="8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0,653</w:t>
            </w:r>
          </w:p>
        </w:tc>
        <w:tc>
          <w:tcPr>
            <w:tcW w:w="98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0,653</w:t>
            </w:r>
          </w:p>
        </w:tc>
        <w:tc>
          <w:tcPr>
            <w:tcW w:w="72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0,653</w:t>
            </w:r>
          </w:p>
        </w:tc>
        <w:tc>
          <w:tcPr>
            <w:tcW w:w="73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2,611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129" w:right="-11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690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39" w:right="-6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ул.Октябрьская</w:t>
            </w:r>
          </w:p>
        </w:tc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8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3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0,609</w:t>
            </w:r>
          </w:p>
        </w:tc>
        <w:tc>
          <w:tcPr>
            <w:tcW w:w="8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0,611</w:t>
            </w:r>
          </w:p>
        </w:tc>
        <w:tc>
          <w:tcPr>
            <w:tcW w:w="98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0,611</w:t>
            </w:r>
          </w:p>
        </w:tc>
        <w:tc>
          <w:tcPr>
            <w:tcW w:w="72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0,611</w:t>
            </w:r>
          </w:p>
        </w:tc>
        <w:tc>
          <w:tcPr>
            <w:tcW w:w="73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2,442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129" w:right="-11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690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39" w:right="-6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ул.Октябрьская</w:t>
            </w:r>
          </w:p>
        </w:tc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0,615</w:t>
            </w:r>
          </w:p>
        </w:tc>
        <w:tc>
          <w:tcPr>
            <w:tcW w:w="68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0,311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3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0,311</w:t>
            </w:r>
          </w:p>
        </w:tc>
        <w:tc>
          <w:tcPr>
            <w:tcW w:w="8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0,622</w:t>
            </w:r>
          </w:p>
        </w:tc>
        <w:tc>
          <w:tcPr>
            <w:tcW w:w="6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0,622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0,622</w:t>
            </w:r>
          </w:p>
        </w:tc>
        <w:tc>
          <w:tcPr>
            <w:tcW w:w="98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0,622</w:t>
            </w:r>
          </w:p>
        </w:tc>
        <w:tc>
          <w:tcPr>
            <w:tcW w:w="72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0,622</w:t>
            </w:r>
          </w:p>
        </w:tc>
        <w:tc>
          <w:tcPr>
            <w:tcW w:w="73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0,622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4,969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129" w:right="-11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690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39" w:right="-6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ул.Октябрьская</w:t>
            </w:r>
          </w:p>
        </w:tc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8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3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0,547</w:t>
            </w:r>
          </w:p>
        </w:tc>
        <w:tc>
          <w:tcPr>
            <w:tcW w:w="8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0,547</w:t>
            </w:r>
          </w:p>
        </w:tc>
        <w:tc>
          <w:tcPr>
            <w:tcW w:w="98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0,548</w:t>
            </w:r>
          </w:p>
        </w:tc>
        <w:tc>
          <w:tcPr>
            <w:tcW w:w="72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0,548</w:t>
            </w:r>
          </w:p>
        </w:tc>
        <w:tc>
          <w:tcPr>
            <w:tcW w:w="73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2,190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129" w:right="-11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690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39" w:right="-6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ул.Октябрьская</w:t>
            </w:r>
          </w:p>
        </w:tc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0,626</w:t>
            </w:r>
          </w:p>
        </w:tc>
        <w:tc>
          <w:tcPr>
            <w:tcW w:w="68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0,626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3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0,626</w:t>
            </w:r>
          </w:p>
        </w:tc>
        <w:tc>
          <w:tcPr>
            <w:tcW w:w="8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0,629</w:t>
            </w:r>
          </w:p>
        </w:tc>
        <w:tc>
          <w:tcPr>
            <w:tcW w:w="6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0,629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0,629</w:t>
            </w:r>
          </w:p>
        </w:tc>
        <w:tc>
          <w:tcPr>
            <w:tcW w:w="98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0,626</w:t>
            </w:r>
          </w:p>
        </w:tc>
        <w:tc>
          <w:tcPr>
            <w:tcW w:w="72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0,626</w:t>
            </w:r>
          </w:p>
        </w:tc>
        <w:tc>
          <w:tcPr>
            <w:tcW w:w="73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0,626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5,643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129" w:right="-11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90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39" w:right="-6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пер.Школьный</w:t>
            </w:r>
          </w:p>
        </w:tc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8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3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0,830</w:t>
            </w:r>
          </w:p>
        </w:tc>
        <w:tc>
          <w:tcPr>
            <w:tcW w:w="8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0,832</w:t>
            </w:r>
          </w:p>
        </w:tc>
        <w:tc>
          <w:tcPr>
            <w:tcW w:w="98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0,832</w:t>
            </w:r>
          </w:p>
        </w:tc>
        <w:tc>
          <w:tcPr>
            <w:tcW w:w="72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0,832</w:t>
            </w:r>
          </w:p>
        </w:tc>
        <w:tc>
          <w:tcPr>
            <w:tcW w:w="73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3,326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129" w:right="-11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690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39" w:right="-6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пер.Школьный</w:t>
            </w:r>
          </w:p>
        </w:tc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8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3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0,642</w:t>
            </w:r>
          </w:p>
        </w:tc>
        <w:tc>
          <w:tcPr>
            <w:tcW w:w="8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0,642</w:t>
            </w:r>
          </w:p>
        </w:tc>
        <w:tc>
          <w:tcPr>
            <w:tcW w:w="98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0,642</w:t>
            </w:r>
          </w:p>
        </w:tc>
        <w:tc>
          <w:tcPr>
            <w:tcW w:w="72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0,643</w:t>
            </w:r>
          </w:p>
        </w:tc>
        <w:tc>
          <w:tcPr>
            <w:tcW w:w="73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2,569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129" w:right="-11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690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39" w:right="-6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ул.Циолковского</w:t>
            </w:r>
          </w:p>
        </w:tc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8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3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0,830</w:t>
            </w:r>
          </w:p>
        </w:tc>
        <w:tc>
          <w:tcPr>
            <w:tcW w:w="8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0,832</w:t>
            </w:r>
          </w:p>
        </w:tc>
        <w:tc>
          <w:tcPr>
            <w:tcW w:w="98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0,832</w:t>
            </w:r>
          </w:p>
        </w:tc>
        <w:tc>
          <w:tcPr>
            <w:tcW w:w="72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0,832</w:t>
            </w:r>
          </w:p>
        </w:tc>
        <w:tc>
          <w:tcPr>
            <w:tcW w:w="73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3,326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129" w:right="-11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690" w:type="dxa"/>
            <w:noWrap/>
          </w:tcPr>
          <w:p w:rsidR="0012157C" w:rsidRPr="00C37A3B" w:rsidRDefault="0012157C" w:rsidP="00C37A3B">
            <w:pPr>
              <w:spacing w:after="0" w:line="240" w:lineRule="auto"/>
              <w:ind w:left="-39" w:right="-6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 Белое ул.8 Марта</w:t>
            </w:r>
          </w:p>
        </w:tc>
        <w:tc>
          <w:tcPr>
            <w:tcW w:w="53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68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3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8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98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0,719</w:t>
            </w:r>
          </w:p>
        </w:tc>
        <w:tc>
          <w:tcPr>
            <w:tcW w:w="72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3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5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690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 ул.8 Марта</w:t>
            </w:r>
          </w:p>
        </w:tc>
        <w:tc>
          <w:tcPr>
            <w:tcW w:w="535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68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3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8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6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98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0,478</w:t>
            </w:r>
          </w:p>
        </w:tc>
        <w:tc>
          <w:tcPr>
            <w:tcW w:w="72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0,478</w:t>
            </w:r>
          </w:p>
        </w:tc>
        <w:tc>
          <w:tcPr>
            <w:tcW w:w="73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5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690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 ул.8 Марта</w:t>
            </w:r>
          </w:p>
        </w:tc>
        <w:tc>
          <w:tcPr>
            <w:tcW w:w="535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68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3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8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98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0,719</w:t>
            </w:r>
          </w:p>
        </w:tc>
        <w:tc>
          <w:tcPr>
            <w:tcW w:w="72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3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5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690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 ул.8 Марта</w:t>
            </w:r>
          </w:p>
        </w:tc>
        <w:tc>
          <w:tcPr>
            <w:tcW w:w="535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0,862</w:t>
            </w:r>
          </w:p>
        </w:tc>
        <w:tc>
          <w:tcPr>
            <w:tcW w:w="68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3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0,862</w:t>
            </w:r>
          </w:p>
        </w:tc>
        <w:tc>
          <w:tcPr>
            <w:tcW w:w="8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0,862</w:t>
            </w:r>
          </w:p>
        </w:tc>
        <w:tc>
          <w:tcPr>
            <w:tcW w:w="98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0,862</w:t>
            </w:r>
          </w:p>
        </w:tc>
        <w:tc>
          <w:tcPr>
            <w:tcW w:w="72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0,861</w:t>
            </w:r>
          </w:p>
        </w:tc>
        <w:tc>
          <w:tcPr>
            <w:tcW w:w="73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5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690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 ул.8 Марта</w:t>
            </w:r>
          </w:p>
        </w:tc>
        <w:tc>
          <w:tcPr>
            <w:tcW w:w="535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68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3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8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6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98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2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0,478</w:t>
            </w:r>
          </w:p>
        </w:tc>
        <w:tc>
          <w:tcPr>
            <w:tcW w:w="73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5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690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 ул.8 Марта</w:t>
            </w:r>
          </w:p>
        </w:tc>
        <w:tc>
          <w:tcPr>
            <w:tcW w:w="535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68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3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8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6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98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2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0,478</w:t>
            </w:r>
          </w:p>
        </w:tc>
        <w:tc>
          <w:tcPr>
            <w:tcW w:w="73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35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690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ул.Дружбы</w:t>
            </w:r>
          </w:p>
        </w:tc>
        <w:tc>
          <w:tcPr>
            <w:tcW w:w="535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68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43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84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98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2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3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0,719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</w:tbl>
    <w:p w:rsidR="0012157C" w:rsidRDefault="0012157C" w:rsidP="00854658">
      <w:pPr>
        <w:spacing w:after="0" w:line="276" w:lineRule="auto"/>
        <w:ind w:right="397"/>
        <w:jc w:val="right"/>
        <w:rPr>
          <w:rFonts w:ascii="Times New Roman" w:hAnsi="Times New Roman"/>
          <w:sz w:val="24"/>
          <w:szCs w:val="24"/>
        </w:rPr>
      </w:pPr>
    </w:p>
    <w:p w:rsidR="0012157C" w:rsidRDefault="0012157C" w:rsidP="009A59C5">
      <w:pPr>
        <w:spacing w:after="0" w:line="240" w:lineRule="auto"/>
        <w:ind w:right="397"/>
        <w:rPr>
          <w:rFonts w:ascii="Times New Roman" w:hAnsi="Times New Roman"/>
          <w:sz w:val="24"/>
          <w:szCs w:val="24"/>
        </w:rPr>
      </w:pPr>
    </w:p>
    <w:p w:rsidR="0012157C" w:rsidRDefault="0012157C" w:rsidP="009A59C5">
      <w:pPr>
        <w:spacing w:after="0" w:line="240" w:lineRule="auto"/>
        <w:ind w:right="397"/>
        <w:rPr>
          <w:rFonts w:ascii="Times New Roman" w:hAnsi="Times New Roman"/>
          <w:sz w:val="24"/>
          <w:szCs w:val="24"/>
        </w:rPr>
      </w:pPr>
    </w:p>
    <w:p w:rsidR="0012157C" w:rsidRPr="00C524B3" w:rsidRDefault="0012157C" w:rsidP="00C663BC">
      <w:pPr>
        <w:ind w:right="53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                                                                           </w:t>
      </w:r>
      <w:r w:rsidRPr="00C524B3">
        <w:rPr>
          <w:rFonts w:ascii="Times New Roman" w:hAnsi="Times New Roman"/>
          <w:sz w:val="24"/>
          <w:szCs w:val="24"/>
        </w:rPr>
        <w:t>Продолжение приложения</w:t>
      </w:r>
    </w:p>
    <w:tbl>
      <w:tblPr>
        <w:tblW w:w="14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1641"/>
        <w:gridCol w:w="486"/>
        <w:gridCol w:w="546"/>
        <w:gridCol w:w="666"/>
        <w:gridCol w:w="780"/>
        <w:gridCol w:w="760"/>
        <w:gridCol w:w="760"/>
        <w:gridCol w:w="666"/>
        <w:gridCol w:w="837"/>
        <w:gridCol w:w="850"/>
        <w:gridCol w:w="851"/>
        <w:gridCol w:w="708"/>
        <w:gridCol w:w="851"/>
        <w:gridCol w:w="709"/>
        <w:gridCol w:w="850"/>
        <w:gridCol w:w="709"/>
        <w:gridCol w:w="709"/>
        <w:gridCol w:w="666"/>
      </w:tblGrid>
      <w:tr w:rsidR="0012157C" w:rsidRPr="00C37A3B" w:rsidTr="00C37A3B">
        <w:trPr>
          <w:trHeight w:val="240"/>
          <w:jc w:val="center"/>
        </w:trPr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0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60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0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3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6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64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ул.Дружбы</w:t>
            </w:r>
          </w:p>
        </w:tc>
        <w:tc>
          <w:tcPr>
            <w:tcW w:w="48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64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ул.Дружбы</w:t>
            </w:r>
          </w:p>
        </w:tc>
        <w:tc>
          <w:tcPr>
            <w:tcW w:w="48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8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83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64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ул.Дружбы</w:t>
            </w:r>
          </w:p>
        </w:tc>
        <w:tc>
          <w:tcPr>
            <w:tcW w:w="48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4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8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83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64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ул.Дружбы</w:t>
            </w:r>
          </w:p>
        </w:tc>
        <w:tc>
          <w:tcPr>
            <w:tcW w:w="48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4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8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83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64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ул.Дружбы</w:t>
            </w:r>
          </w:p>
        </w:tc>
        <w:tc>
          <w:tcPr>
            <w:tcW w:w="48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4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8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83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64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ул.Дружбы</w:t>
            </w:r>
          </w:p>
        </w:tc>
        <w:tc>
          <w:tcPr>
            <w:tcW w:w="48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4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8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83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0,719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64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ул.К.Маркса</w:t>
            </w:r>
          </w:p>
        </w:tc>
        <w:tc>
          <w:tcPr>
            <w:tcW w:w="48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8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83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0,719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64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ул.К.Маркса</w:t>
            </w:r>
          </w:p>
        </w:tc>
        <w:tc>
          <w:tcPr>
            <w:tcW w:w="48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8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83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0,719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64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ул.К.Маркса</w:t>
            </w:r>
          </w:p>
        </w:tc>
        <w:tc>
          <w:tcPr>
            <w:tcW w:w="48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8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83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0,719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6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64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ул.К.Маркса</w:t>
            </w:r>
          </w:p>
        </w:tc>
        <w:tc>
          <w:tcPr>
            <w:tcW w:w="48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4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6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641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пгт.Белоеул.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Пл.Культуры</w:t>
            </w:r>
          </w:p>
        </w:tc>
        <w:tc>
          <w:tcPr>
            <w:tcW w:w="48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8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83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0,719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6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641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пгт.Белоеул.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.Культуры</w:t>
            </w:r>
          </w:p>
        </w:tc>
        <w:tc>
          <w:tcPr>
            <w:tcW w:w="48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8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83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0,478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6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641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пгт.Белоеул.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Пл.Культуры</w:t>
            </w:r>
          </w:p>
        </w:tc>
        <w:tc>
          <w:tcPr>
            <w:tcW w:w="48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8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83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0,719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6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641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ул.Школьная</w:t>
            </w:r>
          </w:p>
        </w:tc>
        <w:tc>
          <w:tcPr>
            <w:tcW w:w="48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1,076</w:t>
            </w:r>
          </w:p>
        </w:tc>
        <w:tc>
          <w:tcPr>
            <w:tcW w:w="83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1,077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1,078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6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641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ул.Школьная</w:t>
            </w:r>
          </w:p>
        </w:tc>
        <w:tc>
          <w:tcPr>
            <w:tcW w:w="48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1,076</w:t>
            </w:r>
          </w:p>
        </w:tc>
        <w:tc>
          <w:tcPr>
            <w:tcW w:w="83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1,077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1,078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6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641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ул.Школьная</w:t>
            </w:r>
          </w:p>
        </w:tc>
        <w:tc>
          <w:tcPr>
            <w:tcW w:w="48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4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6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641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ул.Школьная</w:t>
            </w:r>
          </w:p>
        </w:tc>
        <w:tc>
          <w:tcPr>
            <w:tcW w:w="48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4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6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641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ул.Школьная</w:t>
            </w:r>
          </w:p>
        </w:tc>
        <w:tc>
          <w:tcPr>
            <w:tcW w:w="48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4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3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6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641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ул.Школьная</w:t>
            </w:r>
          </w:p>
        </w:tc>
        <w:tc>
          <w:tcPr>
            <w:tcW w:w="48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4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1,076</w:t>
            </w:r>
          </w:p>
        </w:tc>
        <w:tc>
          <w:tcPr>
            <w:tcW w:w="83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1,077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</w:tbl>
    <w:p w:rsidR="0012157C" w:rsidRDefault="0012157C" w:rsidP="00C663BC">
      <w:pPr>
        <w:spacing w:after="0" w:line="240" w:lineRule="auto"/>
        <w:ind w:right="397"/>
        <w:jc w:val="right"/>
        <w:rPr>
          <w:rFonts w:ascii="Times New Roman" w:hAnsi="Times New Roman"/>
          <w:sz w:val="24"/>
          <w:szCs w:val="24"/>
        </w:rPr>
      </w:pPr>
    </w:p>
    <w:p w:rsidR="0012157C" w:rsidRDefault="0012157C" w:rsidP="009A59C5">
      <w:pPr>
        <w:spacing w:after="0" w:line="240" w:lineRule="auto"/>
        <w:ind w:right="397"/>
        <w:rPr>
          <w:rFonts w:ascii="Times New Roman" w:hAnsi="Times New Roman"/>
          <w:sz w:val="24"/>
          <w:szCs w:val="24"/>
        </w:rPr>
      </w:pPr>
    </w:p>
    <w:p w:rsidR="0012157C" w:rsidRDefault="0012157C" w:rsidP="009A59C5">
      <w:pPr>
        <w:spacing w:after="0" w:line="240" w:lineRule="auto"/>
        <w:ind w:right="397"/>
        <w:rPr>
          <w:rFonts w:ascii="Times New Roman" w:hAnsi="Times New Roman"/>
          <w:sz w:val="24"/>
          <w:szCs w:val="24"/>
        </w:rPr>
      </w:pPr>
    </w:p>
    <w:p w:rsidR="0012157C" w:rsidRDefault="0012157C" w:rsidP="009A59C5">
      <w:pPr>
        <w:spacing w:after="0" w:line="240" w:lineRule="auto"/>
        <w:ind w:right="397"/>
        <w:rPr>
          <w:rFonts w:ascii="Times New Roman" w:hAnsi="Times New Roman"/>
          <w:sz w:val="24"/>
          <w:szCs w:val="24"/>
        </w:rPr>
      </w:pPr>
    </w:p>
    <w:p w:rsidR="0012157C" w:rsidRPr="00C524B3" w:rsidRDefault="0012157C" w:rsidP="00C663BC">
      <w:pPr>
        <w:ind w:right="53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                                                                           </w:t>
      </w:r>
      <w:r w:rsidRPr="00C524B3">
        <w:rPr>
          <w:rFonts w:ascii="Times New Roman" w:hAnsi="Times New Roman"/>
          <w:sz w:val="24"/>
          <w:szCs w:val="24"/>
        </w:rPr>
        <w:t>Продолжение приложения</w:t>
      </w:r>
    </w:p>
    <w:tbl>
      <w:tblPr>
        <w:tblW w:w="14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7"/>
        <w:gridCol w:w="1610"/>
        <w:gridCol w:w="426"/>
        <w:gridCol w:w="459"/>
        <w:gridCol w:w="708"/>
        <w:gridCol w:w="709"/>
        <w:gridCol w:w="709"/>
        <w:gridCol w:w="709"/>
        <w:gridCol w:w="890"/>
        <w:gridCol w:w="851"/>
        <w:gridCol w:w="850"/>
        <w:gridCol w:w="717"/>
        <w:gridCol w:w="717"/>
        <w:gridCol w:w="896"/>
        <w:gridCol w:w="851"/>
        <w:gridCol w:w="709"/>
        <w:gridCol w:w="708"/>
        <w:gridCol w:w="709"/>
        <w:gridCol w:w="709"/>
      </w:tblGrid>
      <w:tr w:rsidR="0012157C" w:rsidRPr="00C37A3B" w:rsidTr="00C37A3B">
        <w:trPr>
          <w:trHeight w:val="410"/>
          <w:jc w:val="center"/>
        </w:trPr>
        <w:tc>
          <w:tcPr>
            <w:tcW w:w="60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10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90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1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1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9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60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610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ул.Школьная</w:t>
            </w:r>
          </w:p>
        </w:tc>
        <w:tc>
          <w:tcPr>
            <w:tcW w:w="42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1,076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1,077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1,078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60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610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ул.Школьная</w:t>
            </w:r>
          </w:p>
        </w:tc>
        <w:tc>
          <w:tcPr>
            <w:tcW w:w="42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5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1,076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1,077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1,078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60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610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ул.Школьная</w:t>
            </w:r>
          </w:p>
        </w:tc>
        <w:tc>
          <w:tcPr>
            <w:tcW w:w="42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5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1,076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1,077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1,078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60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610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ул.Школьная</w:t>
            </w:r>
          </w:p>
        </w:tc>
        <w:tc>
          <w:tcPr>
            <w:tcW w:w="42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5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1,076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1,077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1,078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60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610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ул.Школьная</w:t>
            </w:r>
          </w:p>
        </w:tc>
        <w:tc>
          <w:tcPr>
            <w:tcW w:w="42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5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1,076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1,077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1,078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60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610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ул.Школьная</w:t>
            </w:r>
          </w:p>
        </w:tc>
        <w:tc>
          <w:tcPr>
            <w:tcW w:w="42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5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1,076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1,077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1,078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607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610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ул.Школьная</w:t>
            </w:r>
          </w:p>
        </w:tc>
        <w:tc>
          <w:tcPr>
            <w:tcW w:w="42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5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0,719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60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610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ул.Школьная</w:t>
            </w:r>
          </w:p>
        </w:tc>
        <w:tc>
          <w:tcPr>
            <w:tcW w:w="42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5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  <w:bookmarkStart w:id="0" w:name="_GoBack"/>
            <w:bookmarkEnd w:id="0"/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0,719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60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610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ул.Школьная</w:t>
            </w:r>
          </w:p>
        </w:tc>
        <w:tc>
          <w:tcPr>
            <w:tcW w:w="42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5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89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0,478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60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610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ул.Школьная</w:t>
            </w:r>
          </w:p>
        </w:tc>
        <w:tc>
          <w:tcPr>
            <w:tcW w:w="42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5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89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0,478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60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610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ул.Матросова</w:t>
            </w:r>
          </w:p>
        </w:tc>
        <w:tc>
          <w:tcPr>
            <w:tcW w:w="42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1,102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60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610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ул.Матросова</w:t>
            </w:r>
          </w:p>
        </w:tc>
        <w:tc>
          <w:tcPr>
            <w:tcW w:w="42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5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0,718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0,719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60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610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ул.Труда</w:t>
            </w:r>
          </w:p>
        </w:tc>
        <w:tc>
          <w:tcPr>
            <w:tcW w:w="42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1,102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60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610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ул.Труда</w:t>
            </w:r>
          </w:p>
        </w:tc>
        <w:tc>
          <w:tcPr>
            <w:tcW w:w="42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89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0,479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0,478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0,478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60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610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ул.Труда</w:t>
            </w:r>
          </w:p>
        </w:tc>
        <w:tc>
          <w:tcPr>
            <w:tcW w:w="42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0,538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0,539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0,539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0,539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0,539</w:t>
            </w:r>
          </w:p>
        </w:tc>
        <w:tc>
          <w:tcPr>
            <w:tcW w:w="89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0,539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0,538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0,538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4,309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60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610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ул.Труда</w:t>
            </w:r>
          </w:p>
        </w:tc>
        <w:tc>
          <w:tcPr>
            <w:tcW w:w="42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1,102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60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610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ул.Труда</w:t>
            </w:r>
          </w:p>
        </w:tc>
        <w:tc>
          <w:tcPr>
            <w:tcW w:w="42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1,102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607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610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ул.Труда</w:t>
            </w:r>
          </w:p>
        </w:tc>
        <w:tc>
          <w:tcPr>
            <w:tcW w:w="42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59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17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9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1,102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</w:tbl>
    <w:p w:rsidR="0012157C" w:rsidRDefault="0012157C" w:rsidP="00854658">
      <w:pPr>
        <w:spacing w:after="0" w:line="276" w:lineRule="auto"/>
        <w:ind w:right="397"/>
        <w:jc w:val="right"/>
        <w:rPr>
          <w:rFonts w:ascii="Times New Roman" w:hAnsi="Times New Roman"/>
          <w:sz w:val="24"/>
          <w:szCs w:val="24"/>
        </w:rPr>
      </w:pPr>
    </w:p>
    <w:p w:rsidR="0012157C" w:rsidRDefault="0012157C" w:rsidP="009A59C5">
      <w:pPr>
        <w:spacing w:after="0" w:line="240" w:lineRule="auto"/>
        <w:ind w:right="397"/>
        <w:rPr>
          <w:rFonts w:ascii="Times New Roman" w:hAnsi="Times New Roman"/>
          <w:sz w:val="24"/>
          <w:szCs w:val="24"/>
        </w:rPr>
      </w:pPr>
    </w:p>
    <w:p w:rsidR="0012157C" w:rsidRDefault="0012157C" w:rsidP="00C663BC">
      <w:pPr>
        <w:spacing w:after="0" w:line="240" w:lineRule="auto"/>
        <w:ind w:right="397"/>
        <w:jc w:val="right"/>
        <w:rPr>
          <w:rFonts w:ascii="Times New Roman" w:hAnsi="Times New Roman"/>
          <w:sz w:val="24"/>
          <w:szCs w:val="24"/>
        </w:rPr>
      </w:pPr>
    </w:p>
    <w:p w:rsidR="0012157C" w:rsidRDefault="0012157C" w:rsidP="00C663BC">
      <w:pPr>
        <w:spacing w:after="0" w:line="240" w:lineRule="auto"/>
        <w:ind w:right="397"/>
        <w:jc w:val="right"/>
        <w:rPr>
          <w:rFonts w:ascii="Times New Roman" w:hAnsi="Times New Roman"/>
          <w:sz w:val="24"/>
          <w:szCs w:val="24"/>
        </w:rPr>
      </w:pPr>
    </w:p>
    <w:p w:rsidR="0012157C" w:rsidRPr="00C524B3" w:rsidRDefault="0012157C" w:rsidP="00AE6523">
      <w:pPr>
        <w:ind w:right="53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                                                                           </w:t>
      </w:r>
      <w:r w:rsidRPr="00C524B3">
        <w:rPr>
          <w:rFonts w:ascii="Times New Roman" w:hAnsi="Times New Roman"/>
          <w:sz w:val="24"/>
          <w:szCs w:val="24"/>
        </w:rPr>
        <w:t>Продолжение приложения</w:t>
      </w:r>
    </w:p>
    <w:tbl>
      <w:tblPr>
        <w:tblW w:w="14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6"/>
        <w:gridCol w:w="1701"/>
        <w:gridCol w:w="426"/>
        <w:gridCol w:w="425"/>
        <w:gridCol w:w="709"/>
        <w:gridCol w:w="850"/>
        <w:gridCol w:w="709"/>
        <w:gridCol w:w="709"/>
        <w:gridCol w:w="772"/>
        <w:gridCol w:w="850"/>
        <w:gridCol w:w="709"/>
        <w:gridCol w:w="709"/>
        <w:gridCol w:w="708"/>
        <w:gridCol w:w="851"/>
        <w:gridCol w:w="992"/>
        <w:gridCol w:w="851"/>
        <w:gridCol w:w="708"/>
        <w:gridCol w:w="709"/>
        <w:gridCol w:w="666"/>
      </w:tblGrid>
      <w:tr w:rsidR="0012157C" w:rsidRPr="00C37A3B" w:rsidTr="00C37A3B">
        <w:trPr>
          <w:trHeight w:val="251"/>
          <w:jc w:val="center"/>
        </w:trPr>
        <w:tc>
          <w:tcPr>
            <w:tcW w:w="54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72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8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6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70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пгт.Белое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ул.Труда</w:t>
            </w:r>
          </w:p>
        </w:tc>
        <w:tc>
          <w:tcPr>
            <w:tcW w:w="42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7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1,102</w:t>
            </w:r>
          </w:p>
        </w:tc>
        <w:tc>
          <w:tcPr>
            <w:tcW w:w="9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70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пгт.Юрьевка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ул.Мира</w:t>
            </w:r>
          </w:p>
        </w:tc>
        <w:tc>
          <w:tcPr>
            <w:tcW w:w="42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7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0,660</w:t>
            </w:r>
          </w:p>
        </w:tc>
        <w:tc>
          <w:tcPr>
            <w:tcW w:w="9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70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пгт.Юрьевка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ул.Мира</w:t>
            </w:r>
          </w:p>
        </w:tc>
        <w:tc>
          <w:tcPr>
            <w:tcW w:w="42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7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0,660</w:t>
            </w:r>
          </w:p>
        </w:tc>
        <w:tc>
          <w:tcPr>
            <w:tcW w:w="9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70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пгт.Юрьевка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ул.Мира</w:t>
            </w:r>
          </w:p>
        </w:tc>
        <w:tc>
          <w:tcPr>
            <w:tcW w:w="42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7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0,660</w:t>
            </w:r>
          </w:p>
        </w:tc>
        <w:tc>
          <w:tcPr>
            <w:tcW w:w="9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701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пгт.Юрьевка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ул.Мира</w:t>
            </w:r>
          </w:p>
        </w:tc>
        <w:tc>
          <w:tcPr>
            <w:tcW w:w="426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noWrap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7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0,660</w:t>
            </w:r>
          </w:p>
        </w:tc>
        <w:tc>
          <w:tcPr>
            <w:tcW w:w="9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701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пгт.Юрьевка, ул.Мира</w:t>
            </w:r>
          </w:p>
        </w:tc>
        <w:tc>
          <w:tcPr>
            <w:tcW w:w="42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7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0,660</w:t>
            </w:r>
          </w:p>
        </w:tc>
        <w:tc>
          <w:tcPr>
            <w:tcW w:w="9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701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пгт.Юрьевка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ул.Мира</w:t>
            </w:r>
          </w:p>
        </w:tc>
        <w:tc>
          <w:tcPr>
            <w:tcW w:w="42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7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0,660</w:t>
            </w:r>
          </w:p>
        </w:tc>
        <w:tc>
          <w:tcPr>
            <w:tcW w:w="9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701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пгт.Юрьевка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ул.Мира</w:t>
            </w:r>
          </w:p>
        </w:tc>
        <w:tc>
          <w:tcPr>
            <w:tcW w:w="42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5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7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0,660</w:t>
            </w:r>
          </w:p>
        </w:tc>
        <w:tc>
          <w:tcPr>
            <w:tcW w:w="9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701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пгт.Юрьевка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ул.Мира</w:t>
            </w:r>
          </w:p>
        </w:tc>
        <w:tc>
          <w:tcPr>
            <w:tcW w:w="42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7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0,660</w:t>
            </w:r>
          </w:p>
        </w:tc>
        <w:tc>
          <w:tcPr>
            <w:tcW w:w="9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701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пгт.Юрьевка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ул.Мира</w:t>
            </w:r>
          </w:p>
        </w:tc>
        <w:tc>
          <w:tcPr>
            <w:tcW w:w="42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5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7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0,660</w:t>
            </w:r>
          </w:p>
        </w:tc>
        <w:tc>
          <w:tcPr>
            <w:tcW w:w="9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701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пгт.Юрьевка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ул.Мира</w:t>
            </w:r>
          </w:p>
        </w:tc>
        <w:tc>
          <w:tcPr>
            <w:tcW w:w="42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7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0,660</w:t>
            </w:r>
          </w:p>
        </w:tc>
        <w:tc>
          <w:tcPr>
            <w:tcW w:w="9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701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пгт.Юрьевка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ул.Мира</w:t>
            </w:r>
          </w:p>
        </w:tc>
        <w:tc>
          <w:tcPr>
            <w:tcW w:w="42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25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0,413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0,413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7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0,413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0,413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0,415</w:t>
            </w:r>
          </w:p>
        </w:tc>
        <w:tc>
          <w:tcPr>
            <w:tcW w:w="9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0,413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0,412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0,412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701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пгт.Юрьевка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ул.Мира</w:t>
            </w:r>
          </w:p>
        </w:tc>
        <w:tc>
          <w:tcPr>
            <w:tcW w:w="42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5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0,413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0,413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7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0,413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0,413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0,415</w:t>
            </w:r>
          </w:p>
        </w:tc>
        <w:tc>
          <w:tcPr>
            <w:tcW w:w="9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0,413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0,412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0,412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701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пгт.Юрьевка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ул.Мира</w:t>
            </w:r>
          </w:p>
        </w:tc>
        <w:tc>
          <w:tcPr>
            <w:tcW w:w="42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5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7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0,660</w:t>
            </w:r>
          </w:p>
        </w:tc>
        <w:tc>
          <w:tcPr>
            <w:tcW w:w="9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701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пгт.Юрьевка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ул.Мира</w:t>
            </w:r>
          </w:p>
        </w:tc>
        <w:tc>
          <w:tcPr>
            <w:tcW w:w="42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5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0,413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0,413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7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0,413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0,413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0,415</w:t>
            </w:r>
          </w:p>
        </w:tc>
        <w:tc>
          <w:tcPr>
            <w:tcW w:w="9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0,413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0,412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0,412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701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пгт.Юрьевка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ул.Мира</w:t>
            </w:r>
          </w:p>
        </w:tc>
        <w:tc>
          <w:tcPr>
            <w:tcW w:w="42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5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7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0,660</w:t>
            </w:r>
          </w:p>
        </w:tc>
        <w:tc>
          <w:tcPr>
            <w:tcW w:w="9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701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пгт.Юрьевка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ул.Мира</w:t>
            </w:r>
          </w:p>
        </w:tc>
        <w:tc>
          <w:tcPr>
            <w:tcW w:w="42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25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7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0,660</w:t>
            </w:r>
          </w:p>
        </w:tc>
        <w:tc>
          <w:tcPr>
            <w:tcW w:w="9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701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пгт.Юрьевка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ул.Мира</w:t>
            </w:r>
          </w:p>
        </w:tc>
        <w:tc>
          <w:tcPr>
            <w:tcW w:w="42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25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7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0,660</w:t>
            </w:r>
          </w:p>
        </w:tc>
        <w:tc>
          <w:tcPr>
            <w:tcW w:w="9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C37A3B">
        <w:trPr>
          <w:trHeight w:val="300"/>
          <w:jc w:val="center"/>
        </w:trPr>
        <w:tc>
          <w:tcPr>
            <w:tcW w:w="54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701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пгт.Юрьевка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ул.Мира</w:t>
            </w:r>
          </w:p>
        </w:tc>
        <w:tc>
          <w:tcPr>
            <w:tcW w:w="426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25" w:type="dxa"/>
            <w:noWrap/>
            <w:vAlign w:val="bottom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37A3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7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0,660</w:t>
            </w:r>
          </w:p>
        </w:tc>
        <w:tc>
          <w:tcPr>
            <w:tcW w:w="992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1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8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9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666" w:type="dxa"/>
            <w:noWrap/>
            <w:vAlign w:val="center"/>
          </w:tcPr>
          <w:p w:rsidR="0012157C" w:rsidRPr="00C37A3B" w:rsidRDefault="0012157C" w:rsidP="00C37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</w:tbl>
    <w:p w:rsidR="0012157C" w:rsidRDefault="0012157C" w:rsidP="009A59C5">
      <w:pPr>
        <w:spacing w:after="0" w:line="240" w:lineRule="auto"/>
        <w:ind w:right="397"/>
        <w:rPr>
          <w:rFonts w:ascii="Times New Roman" w:hAnsi="Times New Roman"/>
          <w:sz w:val="24"/>
          <w:szCs w:val="24"/>
        </w:rPr>
      </w:pPr>
    </w:p>
    <w:p w:rsidR="0012157C" w:rsidRDefault="0012157C" w:rsidP="00C663BC">
      <w:pPr>
        <w:spacing w:after="0" w:line="240" w:lineRule="auto"/>
        <w:ind w:right="397"/>
        <w:jc w:val="right"/>
        <w:rPr>
          <w:rFonts w:ascii="Times New Roman" w:hAnsi="Times New Roman"/>
          <w:sz w:val="24"/>
          <w:szCs w:val="24"/>
        </w:rPr>
      </w:pPr>
    </w:p>
    <w:p w:rsidR="0012157C" w:rsidRDefault="0012157C" w:rsidP="00C663BC">
      <w:pPr>
        <w:spacing w:after="0" w:line="240" w:lineRule="auto"/>
        <w:ind w:right="397"/>
        <w:jc w:val="right"/>
        <w:rPr>
          <w:rFonts w:ascii="Times New Roman" w:hAnsi="Times New Roman"/>
          <w:sz w:val="24"/>
          <w:szCs w:val="24"/>
        </w:rPr>
      </w:pPr>
    </w:p>
    <w:p w:rsidR="0012157C" w:rsidRPr="00C524B3" w:rsidRDefault="0012157C" w:rsidP="00AE6523">
      <w:pPr>
        <w:ind w:right="53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                                                                           </w:t>
      </w:r>
      <w:r w:rsidRPr="00C524B3">
        <w:rPr>
          <w:rFonts w:ascii="Times New Roman" w:hAnsi="Times New Roman"/>
          <w:sz w:val="24"/>
          <w:szCs w:val="24"/>
        </w:rPr>
        <w:t>Продолжение приложения</w:t>
      </w:r>
    </w:p>
    <w:tbl>
      <w:tblPr>
        <w:tblW w:w="14600" w:type="dxa"/>
        <w:jc w:val="center"/>
        <w:tblLook w:val="00A0"/>
      </w:tblPr>
      <w:tblGrid>
        <w:gridCol w:w="516"/>
        <w:gridCol w:w="1559"/>
        <w:gridCol w:w="416"/>
        <w:gridCol w:w="520"/>
        <w:gridCol w:w="720"/>
        <w:gridCol w:w="780"/>
        <w:gridCol w:w="760"/>
        <w:gridCol w:w="760"/>
        <w:gridCol w:w="773"/>
        <w:gridCol w:w="850"/>
        <w:gridCol w:w="851"/>
        <w:gridCol w:w="708"/>
        <w:gridCol w:w="709"/>
        <w:gridCol w:w="851"/>
        <w:gridCol w:w="850"/>
        <w:gridCol w:w="851"/>
        <w:gridCol w:w="708"/>
        <w:gridCol w:w="709"/>
        <w:gridCol w:w="709"/>
      </w:tblGrid>
      <w:tr w:rsidR="0012157C" w:rsidRPr="00C37A3B" w:rsidTr="00C663BC">
        <w:trPr>
          <w:trHeight w:val="24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E24B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12157C" w:rsidRPr="009E2517" w:rsidRDefault="0012157C" w:rsidP="00E24B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E24B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E24B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E24B1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E24B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E24B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E24B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E24B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E24B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E24B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E24B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E24B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E24B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E24B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E24B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E24B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E24B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E24B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E24B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</w:tr>
      <w:tr w:rsidR="0012157C" w:rsidRPr="00C37A3B" w:rsidTr="00553349">
        <w:trPr>
          <w:trHeight w:val="46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пгт.Юрьевка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ул.Максимчука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553349">
        <w:trPr>
          <w:trHeight w:val="30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пгт.Юрьевка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ул.Максимчука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553349">
        <w:trPr>
          <w:trHeight w:val="30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пгт.Юрьевка,</w:t>
            </w:r>
          </w:p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ул.Максимчука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553349">
        <w:trPr>
          <w:trHeight w:val="30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пгт.Юрьевка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ул.Максимчука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553349">
        <w:trPr>
          <w:trHeight w:val="30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пгт.Юрьевка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ул.Максимчука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0,661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553349">
        <w:trPr>
          <w:trHeight w:val="30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пгт.Юрьевка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ул.Максимчука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553349">
        <w:trPr>
          <w:trHeight w:val="30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пгт.Юрьевка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ул.Максимчука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553349">
        <w:trPr>
          <w:trHeight w:val="30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пгт.Юрьевка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ул.Максимчука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553349">
        <w:trPr>
          <w:trHeight w:val="30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пгт.Юрьевка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ул.Максимчука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553349">
        <w:trPr>
          <w:trHeight w:val="30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пгт.Юрьевка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ул.Максимчука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  <w:tr w:rsidR="0012157C" w:rsidRPr="00C37A3B" w:rsidTr="00553349">
        <w:trPr>
          <w:trHeight w:val="300"/>
          <w:jc w:val="center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пгт.Юрьевка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ул.Максимчука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157C" w:rsidRPr="009E2517" w:rsidRDefault="0012157C" w:rsidP="00256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251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1,101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157C" w:rsidRPr="00C37A3B" w:rsidRDefault="0012157C" w:rsidP="00256A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7A3B">
              <w:rPr>
                <w:rFonts w:ascii="Times New Roman" w:hAnsi="Times New Roman"/>
                <w:sz w:val="20"/>
                <w:szCs w:val="20"/>
              </w:rPr>
              <w:t>3,304</w:t>
            </w:r>
          </w:p>
        </w:tc>
      </w:tr>
    </w:tbl>
    <w:p w:rsidR="0012157C" w:rsidRDefault="0012157C"/>
    <w:p w:rsidR="0012157C" w:rsidRDefault="0012157C" w:rsidP="00847ADD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sectPr w:rsidR="0012157C" w:rsidSect="00AE6523">
      <w:pgSz w:w="16838" w:h="11906" w:orient="landscape"/>
      <w:pgMar w:top="851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57C" w:rsidRDefault="0012157C" w:rsidP="00297622">
      <w:pPr>
        <w:spacing w:after="0" w:line="240" w:lineRule="auto"/>
      </w:pPr>
      <w:r>
        <w:separator/>
      </w:r>
    </w:p>
  </w:endnote>
  <w:endnote w:type="continuationSeparator" w:id="1">
    <w:p w:rsidR="0012157C" w:rsidRDefault="0012157C" w:rsidP="00297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57C" w:rsidRDefault="0012157C" w:rsidP="00297622">
      <w:pPr>
        <w:spacing w:after="0" w:line="240" w:lineRule="auto"/>
      </w:pPr>
      <w:r>
        <w:separator/>
      </w:r>
    </w:p>
  </w:footnote>
  <w:footnote w:type="continuationSeparator" w:id="1">
    <w:p w:rsidR="0012157C" w:rsidRDefault="0012157C" w:rsidP="002976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24F7"/>
    <w:rsid w:val="00014A8F"/>
    <w:rsid w:val="00022766"/>
    <w:rsid w:val="000507B3"/>
    <w:rsid w:val="00057D5E"/>
    <w:rsid w:val="00066E8A"/>
    <w:rsid w:val="00084616"/>
    <w:rsid w:val="00095558"/>
    <w:rsid w:val="000B613C"/>
    <w:rsid w:val="000C7E29"/>
    <w:rsid w:val="000E1AF5"/>
    <w:rsid w:val="000E2599"/>
    <w:rsid w:val="000E600B"/>
    <w:rsid w:val="000F498C"/>
    <w:rsid w:val="00100C28"/>
    <w:rsid w:val="001064FA"/>
    <w:rsid w:val="00114705"/>
    <w:rsid w:val="00120CFB"/>
    <w:rsid w:val="0012157C"/>
    <w:rsid w:val="00126D5C"/>
    <w:rsid w:val="001356BF"/>
    <w:rsid w:val="00140B4E"/>
    <w:rsid w:val="00174EA3"/>
    <w:rsid w:val="001C2724"/>
    <w:rsid w:val="001C34B3"/>
    <w:rsid w:val="001C4C68"/>
    <w:rsid w:val="001D38E8"/>
    <w:rsid w:val="001D4DA1"/>
    <w:rsid w:val="001E1468"/>
    <w:rsid w:val="001E4CDE"/>
    <w:rsid w:val="001E5BC4"/>
    <w:rsid w:val="00207D01"/>
    <w:rsid w:val="00210C9F"/>
    <w:rsid w:val="00222A17"/>
    <w:rsid w:val="0022429B"/>
    <w:rsid w:val="00226680"/>
    <w:rsid w:val="00226F89"/>
    <w:rsid w:val="00251233"/>
    <w:rsid w:val="002569EA"/>
    <w:rsid w:val="00256A23"/>
    <w:rsid w:val="002625E6"/>
    <w:rsid w:val="00265099"/>
    <w:rsid w:val="00272884"/>
    <w:rsid w:val="00275C90"/>
    <w:rsid w:val="00283B51"/>
    <w:rsid w:val="002841A0"/>
    <w:rsid w:val="0028711E"/>
    <w:rsid w:val="00290252"/>
    <w:rsid w:val="00297622"/>
    <w:rsid w:val="002A1ECA"/>
    <w:rsid w:val="002A74B3"/>
    <w:rsid w:val="002B3CAF"/>
    <w:rsid w:val="002B67F3"/>
    <w:rsid w:val="002C2200"/>
    <w:rsid w:val="002C7DAA"/>
    <w:rsid w:val="002E095E"/>
    <w:rsid w:val="002E2835"/>
    <w:rsid w:val="002E5ACA"/>
    <w:rsid w:val="003150A4"/>
    <w:rsid w:val="003403B2"/>
    <w:rsid w:val="0034369F"/>
    <w:rsid w:val="00362D8A"/>
    <w:rsid w:val="003825F4"/>
    <w:rsid w:val="00385813"/>
    <w:rsid w:val="00392B61"/>
    <w:rsid w:val="003A46C5"/>
    <w:rsid w:val="003B6838"/>
    <w:rsid w:val="003E2EA1"/>
    <w:rsid w:val="003F391D"/>
    <w:rsid w:val="003F7D41"/>
    <w:rsid w:val="0040377E"/>
    <w:rsid w:val="0040559B"/>
    <w:rsid w:val="004107B7"/>
    <w:rsid w:val="00413D6F"/>
    <w:rsid w:val="00435D69"/>
    <w:rsid w:val="00445E9B"/>
    <w:rsid w:val="00451469"/>
    <w:rsid w:val="00490332"/>
    <w:rsid w:val="00497803"/>
    <w:rsid w:val="004A2904"/>
    <w:rsid w:val="004A4D1C"/>
    <w:rsid w:val="004A60F2"/>
    <w:rsid w:val="004D6A23"/>
    <w:rsid w:val="0050115F"/>
    <w:rsid w:val="00501DE8"/>
    <w:rsid w:val="00506618"/>
    <w:rsid w:val="00507FDC"/>
    <w:rsid w:val="00512660"/>
    <w:rsid w:val="00513B65"/>
    <w:rsid w:val="00532610"/>
    <w:rsid w:val="00533F20"/>
    <w:rsid w:val="005413B4"/>
    <w:rsid w:val="00547A25"/>
    <w:rsid w:val="005517B4"/>
    <w:rsid w:val="00553349"/>
    <w:rsid w:val="00572EEB"/>
    <w:rsid w:val="00585D50"/>
    <w:rsid w:val="005977A5"/>
    <w:rsid w:val="005A0C31"/>
    <w:rsid w:val="005C0B74"/>
    <w:rsid w:val="005C3FC6"/>
    <w:rsid w:val="005C5060"/>
    <w:rsid w:val="005D6D8F"/>
    <w:rsid w:val="005E28CC"/>
    <w:rsid w:val="005E2EF4"/>
    <w:rsid w:val="005E5E8B"/>
    <w:rsid w:val="00606AF0"/>
    <w:rsid w:val="00613A0F"/>
    <w:rsid w:val="00631628"/>
    <w:rsid w:val="00631B2A"/>
    <w:rsid w:val="0063486D"/>
    <w:rsid w:val="006438DF"/>
    <w:rsid w:val="006640F5"/>
    <w:rsid w:val="00667378"/>
    <w:rsid w:val="006825BB"/>
    <w:rsid w:val="0068280D"/>
    <w:rsid w:val="006828C2"/>
    <w:rsid w:val="0069068D"/>
    <w:rsid w:val="006A6325"/>
    <w:rsid w:val="006B15F8"/>
    <w:rsid w:val="006B79B8"/>
    <w:rsid w:val="006C133F"/>
    <w:rsid w:val="006C3182"/>
    <w:rsid w:val="006C527D"/>
    <w:rsid w:val="006D075D"/>
    <w:rsid w:val="006D2696"/>
    <w:rsid w:val="006D59B8"/>
    <w:rsid w:val="006F12F7"/>
    <w:rsid w:val="006F5BCC"/>
    <w:rsid w:val="00705349"/>
    <w:rsid w:val="00707E9A"/>
    <w:rsid w:val="0072523D"/>
    <w:rsid w:val="00725DD7"/>
    <w:rsid w:val="00740AE7"/>
    <w:rsid w:val="007500A5"/>
    <w:rsid w:val="00752310"/>
    <w:rsid w:val="00761839"/>
    <w:rsid w:val="00777309"/>
    <w:rsid w:val="007914F9"/>
    <w:rsid w:val="007B563A"/>
    <w:rsid w:val="007B6CCD"/>
    <w:rsid w:val="007C0164"/>
    <w:rsid w:val="007C3243"/>
    <w:rsid w:val="007E1D66"/>
    <w:rsid w:val="00802A03"/>
    <w:rsid w:val="00835C47"/>
    <w:rsid w:val="00836BC1"/>
    <w:rsid w:val="008422C4"/>
    <w:rsid w:val="00847ADD"/>
    <w:rsid w:val="0085166B"/>
    <w:rsid w:val="00854658"/>
    <w:rsid w:val="00856C83"/>
    <w:rsid w:val="008816A6"/>
    <w:rsid w:val="00882286"/>
    <w:rsid w:val="008870EA"/>
    <w:rsid w:val="00892859"/>
    <w:rsid w:val="008A58EF"/>
    <w:rsid w:val="008A6857"/>
    <w:rsid w:val="008D0AD4"/>
    <w:rsid w:val="008D6865"/>
    <w:rsid w:val="00902A6D"/>
    <w:rsid w:val="0093288C"/>
    <w:rsid w:val="009352DC"/>
    <w:rsid w:val="00964ACB"/>
    <w:rsid w:val="00976866"/>
    <w:rsid w:val="00977EBF"/>
    <w:rsid w:val="00981741"/>
    <w:rsid w:val="009821F2"/>
    <w:rsid w:val="00992C4B"/>
    <w:rsid w:val="009938AE"/>
    <w:rsid w:val="009A59C5"/>
    <w:rsid w:val="009B02F7"/>
    <w:rsid w:val="009C24F7"/>
    <w:rsid w:val="009C73B1"/>
    <w:rsid w:val="009E0E5F"/>
    <w:rsid w:val="009E2517"/>
    <w:rsid w:val="00A062D6"/>
    <w:rsid w:val="00A06AC3"/>
    <w:rsid w:val="00A13F93"/>
    <w:rsid w:val="00A23A79"/>
    <w:rsid w:val="00A34028"/>
    <w:rsid w:val="00A352D6"/>
    <w:rsid w:val="00A37258"/>
    <w:rsid w:val="00A452AB"/>
    <w:rsid w:val="00A460D9"/>
    <w:rsid w:val="00A50EBF"/>
    <w:rsid w:val="00A5296D"/>
    <w:rsid w:val="00A607BC"/>
    <w:rsid w:val="00A61548"/>
    <w:rsid w:val="00A70F1A"/>
    <w:rsid w:val="00A7502F"/>
    <w:rsid w:val="00A84B72"/>
    <w:rsid w:val="00A87E95"/>
    <w:rsid w:val="00A9389B"/>
    <w:rsid w:val="00A9466A"/>
    <w:rsid w:val="00A95E01"/>
    <w:rsid w:val="00AA1EB1"/>
    <w:rsid w:val="00AD718C"/>
    <w:rsid w:val="00AD7C39"/>
    <w:rsid w:val="00AE2494"/>
    <w:rsid w:val="00AE6523"/>
    <w:rsid w:val="00AF7BB4"/>
    <w:rsid w:val="00B01B4F"/>
    <w:rsid w:val="00B06A25"/>
    <w:rsid w:val="00B158FE"/>
    <w:rsid w:val="00B15AD6"/>
    <w:rsid w:val="00B25DB4"/>
    <w:rsid w:val="00B35B76"/>
    <w:rsid w:val="00B376AF"/>
    <w:rsid w:val="00B4119B"/>
    <w:rsid w:val="00B45AA4"/>
    <w:rsid w:val="00B45F08"/>
    <w:rsid w:val="00B8167D"/>
    <w:rsid w:val="00B91660"/>
    <w:rsid w:val="00BA76C0"/>
    <w:rsid w:val="00BB4DD1"/>
    <w:rsid w:val="00BE546D"/>
    <w:rsid w:val="00BE6FAC"/>
    <w:rsid w:val="00C121FC"/>
    <w:rsid w:val="00C12870"/>
    <w:rsid w:val="00C14D16"/>
    <w:rsid w:val="00C17274"/>
    <w:rsid w:val="00C31DF0"/>
    <w:rsid w:val="00C35F49"/>
    <w:rsid w:val="00C37719"/>
    <w:rsid w:val="00C37A3B"/>
    <w:rsid w:val="00C40A32"/>
    <w:rsid w:val="00C45FE1"/>
    <w:rsid w:val="00C524B3"/>
    <w:rsid w:val="00C57A8F"/>
    <w:rsid w:val="00C62161"/>
    <w:rsid w:val="00C663BC"/>
    <w:rsid w:val="00CB7B04"/>
    <w:rsid w:val="00CB7B82"/>
    <w:rsid w:val="00CC1834"/>
    <w:rsid w:val="00CD2E49"/>
    <w:rsid w:val="00CF081E"/>
    <w:rsid w:val="00D02874"/>
    <w:rsid w:val="00D06715"/>
    <w:rsid w:val="00D115A6"/>
    <w:rsid w:val="00D211F9"/>
    <w:rsid w:val="00D24075"/>
    <w:rsid w:val="00D41051"/>
    <w:rsid w:val="00D5615A"/>
    <w:rsid w:val="00D728FF"/>
    <w:rsid w:val="00D816CC"/>
    <w:rsid w:val="00D90522"/>
    <w:rsid w:val="00D907EE"/>
    <w:rsid w:val="00DC1991"/>
    <w:rsid w:val="00DC2B9A"/>
    <w:rsid w:val="00DC33F6"/>
    <w:rsid w:val="00DD626B"/>
    <w:rsid w:val="00DF197B"/>
    <w:rsid w:val="00DF2777"/>
    <w:rsid w:val="00DF2EB1"/>
    <w:rsid w:val="00DF6681"/>
    <w:rsid w:val="00E0255A"/>
    <w:rsid w:val="00E24B11"/>
    <w:rsid w:val="00E30587"/>
    <w:rsid w:val="00E421A7"/>
    <w:rsid w:val="00E42F09"/>
    <w:rsid w:val="00E50652"/>
    <w:rsid w:val="00E67A55"/>
    <w:rsid w:val="00EA5496"/>
    <w:rsid w:val="00EB06EB"/>
    <w:rsid w:val="00EB3798"/>
    <w:rsid w:val="00EC6C1C"/>
    <w:rsid w:val="00EC75BB"/>
    <w:rsid w:val="00F14282"/>
    <w:rsid w:val="00F42F90"/>
    <w:rsid w:val="00F56E60"/>
    <w:rsid w:val="00F5758C"/>
    <w:rsid w:val="00F81A45"/>
    <w:rsid w:val="00FA29DC"/>
    <w:rsid w:val="00FA2A3E"/>
    <w:rsid w:val="00FA5EB7"/>
    <w:rsid w:val="00FC2644"/>
    <w:rsid w:val="00FE6C90"/>
    <w:rsid w:val="00FE7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A8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BE6FAC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BE6FAC"/>
    <w:rPr>
      <w:rFonts w:cs="Times New Roman"/>
      <w:color w:val="800080"/>
      <w:u w:val="single"/>
    </w:rPr>
  </w:style>
  <w:style w:type="paragraph" w:customStyle="1" w:styleId="font5">
    <w:name w:val="font5"/>
    <w:basedOn w:val="Normal"/>
    <w:uiPriority w:val="99"/>
    <w:rsid w:val="00BE6F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font6">
    <w:name w:val="font6"/>
    <w:basedOn w:val="Normal"/>
    <w:uiPriority w:val="99"/>
    <w:rsid w:val="00BE6F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5">
    <w:name w:val="xl65"/>
    <w:basedOn w:val="Normal"/>
    <w:uiPriority w:val="99"/>
    <w:rsid w:val="00BE6FA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Normal"/>
    <w:uiPriority w:val="99"/>
    <w:rsid w:val="00BE6FA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Normal"/>
    <w:uiPriority w:val="99"/>
    <w:rsid w:val="00BE6FA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8">
    <w:name w:val="xl68"/>
    <w:basedOn w:val="Normal"/>
    <w:uiPriority w:val="99"/>
    <w:rsid w:val="00BE6F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Normal"/>
    <w:uiPriority w:val="99"/>
    <w:rsid w:val="00BE6F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0">
    <w:name w:val="xl70"/>
    <w:basedOn w:val="Normal"/>
    <w:uiPriority w:val="99"/>
    <w:rsid w:val="00BE6F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2">
    <w:name w:val="xl72"/>
    <w:basedOn w:val="Normal"/>
    <w:uiPriority w:val="99"/>
    <w:rsid w:val="00BE6F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Normal"/>
    <w:uiPriority w:val="99"/>
    <w:rsid w:val="00BE6F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Normal"/>
    <w:uiPriority w:val="99"/>
    <w:rsid w:val="00BE6FA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Normal"/>
    <w:uiPriority w:val="99"/>
    <w:rsid w:val="00BE6FA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Normal"/>
    <w:uiPriority w:val="99"/>
    <w:rsid w:val="00BE6FA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Normal"/>
    <w:uiPriority w:val="99"/>
    <w:rsid w:val="00BE6FAC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Normal"/>
    <w:uiPriority w:val="99"/>
    <w:rsid w:val="00BE6FAC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Normal"/>
    <w:uiPriority w:val="99"/>
    <w:rsid w:val="00BE6F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0">
    <w:name w:val="xl80"/>
    <w:basedOn w:val="Normal"/>
    <w:uiPriority w:val="99"/>
    <w:rsid w:val="00BE6F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1">
    <w:name w:val="xl81"/>
    <w:basedOn w:val="Normal"/>
    <w:uiPriority w:val="99"/>
    <w:rsid w:val="00BE6FA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2">
    <w:name w:val="xl82"/>
    <w:basedOn w:val="Normal"/>
    <w:uiPriority w:val="99"/>
    <w:rsid w:val="00BE6FA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Normal"/>
    <w:uiPriority w:val="99"/>
    <w:rsid w:val="00BE6FA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4">
    <w:name w:val="xl84"/>
    <w:basedOn w:val="Normal"/>
    <w:uiPriority w:val="99"/>
    <w:rsid w:val="00BE6F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Normal"/>
    <w:uiPriority w:val="99"/>
    <w:rsid w:val="00BE6F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Normal"/>
    <w:uiPriority w:val="99"/>
    <w:rsid w:val="00BE6F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7">
    <w:name w:val="xl87"/>
    <w:basedOn w:val="Normal"/>
    <w:uiPriority w:val="99"/>
    <w:rsid w:val="00BE6F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nt7">
    <w:name w:val="font7"/>
    <w:basedOn w:val="Normal"/>
    <w:uiPriority w:val="99"/>
    <w:rsid w:val="006F12F7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font8">
    <w:name w:val="font8"/>
    <w:basedOn w:val="Normal"/>
    <w:uiPriority w:val="99"/>
    <w:rsid w:val="006F12F7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3">
    <w:name w:val="xl63"/>
    <w:basedOn w:val="Normal"/>
    <w:uiPriority w:val="99"/>
    <w:rsid w:val="006F1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4">
    <w:name w:val="xl64"/>
    <w:basedOn w:val="Normal"/>
    <w:uiPriority w:val="99"/>
    <w:rsid w:val="006F12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1">
    <w:name w:val="xl71"/>
    <w:basedOn w:val="Normal"/>
    <w:uiPriority w:val="99"/>
    <w:rsid w:val="006F12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297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9762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97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9762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45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45FE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AE652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25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177</TotalTime>
  <Pages>9</Pages>
  <Words>3444</Words>
  <Characters>19634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2021-04-06T12:46:00Z</cp:lastPrinted>
  <dcterms:created xsi:type="dcterms:W3CDTF">2020-11-09T08:55:00Z</dcterms:created>
  <dcterms:modified xsi:type="dcterms:W3CDTF">2021-04-26T11:48:00Z</dcterms:modified>
</cp:coreProperties>
</file>