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81F" w:rsidRDefault="00A3381F" w:rsidP="006C7BF8">
      <w:pPr>
        <w:pStyle w:val="NormalWeb"/>
        <w:spacing w:before="0" w:beforeAutospacing="0" w:after="0" w:afterAutospacing="0"/>
        <w:ind w:left="510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УТВЕРЖДЕН </w:t>
      </w:r>
    </w:p>
    <w:p w:rsidR="00A3381F" w:rsidRDefault="00A3381F" w:rsidP="006C7BF8">
      <w:pPr>
        <w:pStyle w:val="NormalWeb"/>
        <w:spacing w:before="0" w:beforeAutospacing="0" w:after="0" w:afterAutospacing="0"/>
        <w:ind w:left="510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постановлением Совета Министров </w:t>
      </w:r>
    </w:p>
    <w:p w:rsidR="00A3381F" w:rsidRDefault="00A3381F" w:rsidP="006C7BF8">
      <w:pPr>
        <w:pStyle w:val="NormalWeb"/>
        <w:spacing w:before="0" w:beforeAutospacing="0" w:after="0" w:afterAutospacing="0"/>
        <w:ind w:left="510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Луганской Народной Республики </w:t>
      </w:r>
    </w:p>
    <w:p w:rsidR="00A3381F" w:rsidRDefault="00A3381F" w:rsidP="006C7BF8">
      <w:pPr>
        <w:pStyle w:val="NormalWeb"/>
        <w:spacing w:before="0" w:beforeAutospacing="0" w:after="0" w:afterAutospacing="0"/>
        <w:ind w:left="5103"/>
      </w:pPr>
      <w:r>
        <w:rPr>
          <w:color w:val="000000"/>
          <w:sz w:val="28"/>
          <w:szCs w:val="28"/>
        </w:rPr>
        <w:t xml:space="preserve">   от «24» октября 2017 года № 707/17</w:t>
      </w:r>
    </w:p>
    <w:p w:rsidR="00A3381F" w:rsidRDefault="00A3381F" w:rsidP="006C7BF8">
      <w:pPr>
        <w:ind w:left="5700" w:firstLine="672"/>
        <w:jc w:val="both"/>
        <w:rPr>
          <w:sz w:val="28"/>
          <w:szCs w:val="28"/>
        </w:rPr>
      </w:pPr>
    </w:p>
    <w:p w:rsidR="00A3381F" w:rsidRDefault="00A3381F" w:rsidP="006C7BF8">
      <w:pPr>
        <w:ind w:left="5700" w:firstLine="672"/>
        <w:jc w:val="both"/>
        <w:rPr>
          <w:sz w:val="28"/>
          <w:szCs w:val="28"/>
        </w:rPr>
      </w:pPr>
    </w:p>
    <w:p w:rsidR="00A3381F" w:rsidRDefault="00A3381F" w:rsidP="006C7BF8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получения в органах внутренних дел во временное пользование </w:t>
      </w:r>
    </w:p>
    <w:p w:rsidR="00A3381F" w:rsidRDefault="00A3381F" w:rsidP="006C7BF8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отдельных типов и моделей боевого ручного стрелкового оружия </w:t>
      </w:r>
      <w:r>
        <w:rPr>
          <w:b/>
          <w:color w:val="000000"/>
          <w:sz w:val="28"/>
          <w:szCs w:val="28"/>
        </w:rPr>
        <w:t xml:space="preserve">Государственным банком Луганской Народной Республики, Государственным унитарным предприятием Луганской Народной Республики «Почта Луганской Народной Республики», а также иными </w:t>
      </w:r>
      <w:r>
        <w:rPr>
          <w:b/>
          <w:sz w:val="28"/>
          <w:szCs w:val="28"/>
        </w:rPr>
        <w:t xml:space="preserve">юридическими лицами </w:t>
      </w:r>
    </w:p>
    <w:p w:rsidR="00A3381F" w:rsidRDefault="00A3381F" w:rsidP="006C7BF8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особыми уставными задачами</w:t>
      </w:r>
    </w:p>
    <w:p w:rsidR="00A3381F" w:rsidRDefault="00A3381F" w:rsidP="006C7BF8">
      <w:pPr>
        <w:tabs>
          <w:tab w:val="left" w:pos="9355"/>
        </w:tabs>
        <w:ind w:right="-5"/>
        <w:jc w:val="center"/>
        <w:rPr>
          <w:sz w:val="28"/>
          <w:szCs w:val="28"/>
        </w:rPr>
      </w:pP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Настоящий Порядок регулирует отношения, возникающие в связи с получением Государственным банком Луганской Народной Республики, Государственным унитарным предприятием Луганской Народной Республики «Почта Луганской Народной Республики», </w:t>
      </w:r>
      <w:r>
        <w:rPr>
          <w:color w:val="000000"/>
          <w:sz w:val="28"/>
          <w:szCs w:val="28"/>
        </w:rPr>
        <w:t xml:space="preserve">иными юридическими лицами с особыми уставными задачами (далее - организации) и их территориальными подразделениями в органах внутренних дел во временное пользование отдельных типов и моделей боевого ручного стрелкового оружия и патронов к нему (далее – боевое оружие) для исполнения возложенных на них законом обязанностей по охране объектов </w:t>
      </w:r>
      <w:r>
        <w:rPr>
          <w:sz w:val="28"/>
          <w:szCs w:val="28"/>
        </w:rPr>
        <w:t>производства и хранения оружия, боеприпасов, боевой техники, особо опасных экологических производств, природы и природных ресурсов, мест изготовления и хранения денежных средств и ценностей, добычи, переработки и хранения драгоценных металлов и драгоценных камней, дипломатических представительств Луганской Народной Республики в иностранных государствах, других особо важных объектов; охране продукции топливно-энергетического комплекса, поставляемой по государственному контракту, объектов, предназначенных для добычи, переработки, транспортировки, хранения такой продукции, иного необходимого для выполнения государственных контрактов имущества, а также при транспортировке особо опасных грузов, оружия, боеприпасов, боевой техники, денежных средств и ценностей, дипломатической почты, корреспонденции, содержащей сведения, отнесенные к государственной тайне, и грузов, содержащих носители сведений, отнесенных к государственной тайне.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Боевое оружие выдается органами внутренних дел организациям и их территориальным подразделениям во временное пользование на основании письменных ходатайств руководителей организаций.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Указанные ходатайства предоставляются в Министерство внутренних дел Луганской Народной Республики до 10 января и 10 июля каждого года. К ходатайствам прилагаются заявки организаций и их территориальных подразделений, согласованные с Министерством внутренних дел Луганской Народной Республики по установленной им форме. В заявках обязательно указываются сведения об имеющемся и требуемом количестве боевого оружия, фактическая численность работников организаций и их территориальных подразделений, имеющих разрешения органов внутренних дел на хранение и ношение боевого оружия.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Министерство внутренних дел Луганской Народной Республики в течение месяца проверяет обоснованность поступивших ходатайств, обобщает сведения о требуемом количестве боевого оружия и принимает решение о выдаче или об отказе в выдаче во временное пользование организациям и их территориальным подразделениям боевого оружия с учетом установленных норм обеспечения.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Министерством внутренних дел Луганской Народной Республики может быть отказано организациям или их территориальным подразделениям в выдаче во временное пользование боевого оружия в следующих случаях: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надлежащих условий хранения боевого оружия;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аннулирование в установленном порядке либо отсутствия разрешения органа внутренних дел на хранение и использование оружия, разрешения на открытие и функционирование объекта разрешительной системы;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видов, типов и моделей боевого оружия, предназначенного для выдачи во временное пользование Министерством внутренних дел Луганской Народной Республики организациям и их территориальным подразделениям, на складах (базах, арсеналах) органов внутренних дел.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принятия решения об отказе в выдаче во временное пользование боевого оружия, Министерство внутренних дел Луганской Народной Республики направляет организации письменное уведомление, в котором указываются основания для такого отказа.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5. Для получения боевого оружия во временное пользование организации и их территориальные подразделения обязаны подготовить места хранения оружия и представить их для проверки органам внутренних дел; обеспечить подготовку работников, осуществляющих вооруженную охрану получаемого боевого оружия; назначить лицо (лиц), ответственное (ответственных) за получение боевого оружия из числа работников организации или ее территориальных подразделений и выдать такому (таким) лицу (лицам) доверенность на получение боевого оружия за подписью руководителя и главного (старшего) бухгалтера организации или ее территориального подразделения.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6. Выдача организациям и их территориальным подразделениям во временное пользование боевого оружия осуществляется Министерством внутренних дел Луганской Народной Республики не позднее 3-месячного срока с момента заключения соответствующего договора между организациями и Министерством внутренних дел Луганской Народной Республики.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7. Организациям и их территориальным подразделениям выдается во временное пользование боевое оружие, приобретенное Министерством внутренних дел Луганской Народной Республики либо находящееся на складах (базах, арсеналах) органов внутренних дел.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8. При получении боевого оружия лицо (лица), ответственное (ответственные) за его получение, обязано (обязаны) осмотреть боевое оружие, проверить его количество, комплектность и соответствие номеров боевого оружия данным, содержащимся в учетных документах на это оружие.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недостачи, некомплектности или повреждения боевого оружия, представители организаций или их территориальных подразделений должны подать письменное заявление.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9. Организации и их территориальные подразделения вывозят боевое оружие, получаемое в органах внутренних дел во временное пользование, собственными транспортными средствами.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10. После получения боевого оружия организации и их территориальные подразделения обязаны: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2-недельный срок зарегистрировать его в Министерстве внутренних дел и получить (переоформить) разрешение на хранение и использование оружия   (в случае необходимости);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осуществить соответствующую подготовку работников в условиях, связанных с применением боевого оружия, и предоставить в Министерство внутренних дел Луганской Народной Республики документы о прохождении подготовки;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получить в органах внутренних дел для работников, прошедших проверку на пригодность к действиям в условиях, связанных с применением боевого оружия, разрешения на хранение и ношение оружия;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укомплектовать квалифицированными специалистами службы (подразделения), обеспечивающие в установленном порядке учет, хранение, использование и текущее техническое обслуживание боевого оружия.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Форма разрешения на хранение и использование оружия организациями и их территориальными подразделениями, а также форма разрешения на хранение и ношение оружия их работниками устанавливаются Министерством внутренних дел Луганской Народной Республики.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11. Организации и их территориальные подразделения, которые используют для исполнения возложенных на них законодательством обязанностей боевое оружие, перед получением указанного оружия и патронов к нему обязаны получить в органах внутренних дел разрешения на право открытия и функционирования объектов разрешительной системы.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12. Перераспределение сверхнормативных запасов боевого оружия между структурными подразделениями организации или между ее территориальными подразделениями осуществляется органом внутренних дел по месту расположения подразделения.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Если сверхнормативные запасы боевого оружия не могут быть перераспределены между структурными подразделениями организации или между ее территориальными подразделениями, то оно сдается на ответственное хранение в орган внутренних дел по месту расположения территориального подразделения до решения вопроса о дальнейшем использовании оружия.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13. Передача в Министерство внутренних дел Луганской Народной Республики боевого оружия для проведения его ремонта или технического обслуживания, а также получение указанного оружия после ремонта или технического обслуживания осуществляются организациями и их территориальными подразделениями с соблюдением требований, предусмотренных пунктами 5 и 6 настоящего Порядка, на основании приходно-расходных документов установленной формы.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14. Пополнение патронов к боевому оружию, полученному во временное пользование организациями и их территориальными подразделениями, осуществляется органами внутренних дел на основании ведомости патронов, израсходованных на учебную стрельбу, а также акта списания патронов, израсходованных при выполнении служебных обязанностей.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Организации и их территориальные подразделения обязаны обеспечивать соответствующие условия хранения боевого оружия, в отношении которых действуют требования для хранения служебного оружия, установленные законодательством Луганской Народной Республики. 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16. Органы внутренних дел в пределах своей компетенции осуществляют контроль за сохранностью и техническим состоянием боевого оружия в организациях и их территориальных подразделениях, за соблюдением ими нормативных правовых актов, регулирующих учет, хранение, выдачу, использование, перераспределение, транспортировку, ремонт, техническое обслуживание, а также сдачу в органы внутренних дел боевого оружия.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нарушении организацией или ее территориальным подразделением установленного порядка учета, хранения, использования, перераспределения, транспортировки, ремонта и технического обслуживания боевого оружия орган внутренних дел направляет соответствующему руководителю обязательное для исполнения письменное предупреждение с указанием срока устранения допущенных нарушений.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невыполнении требований, содержащихся в предупреждении, либо в случае возникновения обстоятельств, исключающих возможность обеспечения сохранности боевого оружия, либо в случае грубого нарушения порядка учета, хранения, использования, перераспределения, транспортировки, ремонта и технического обслуживания боевого оружия оно может изыматься органами внутренних дел до устранения нарушений, прекращения действия указанных обстоятельств, либо решения вопроса о дальнейшем использовании оружия.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систематическом нарушении сотрудником организации или ее территориального подразделения (не менее 2 раз в течение года) установленных требований по использованию и применению боевого оружия, выданное ему разрешение на хранение и ношение оружия аннулируется органом внутренних дел, выдавшим это разрешение.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17. Боевое оружие, технически непригодное для дальнейшего использования, подлежит сдаче в орган внутренних дел по месту расположения организации или ее территориального подразделения либо в вышестоящий орган внутренних дел.</w:t>
      </w: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</w:p>
    <w:p w:rsidR="00A3381F" w:rsidRDefault="00A3381F" w:rsidP="006C7BF8">
      <w:pPr>
        <w:tabs>
          <w:tab w:val="left" w:pos="9355"/>
        </w:tabs>
        <w:ind w:right="-5" w:firstLine="720"/>
        <w:jc w:val="both"/>
        <w:rPr>
          <w:sz w:val="28"/>
          <w:szCs w:val="28"/>
        </w:rPr>
      </w:pPr>
    </w:p>
    <w:p w:rsidR="00A3381F" w:rsidRDefault="00A3381F" w:rsidP="006C7BF8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A3381F" w:rsidRDefault="00A3381F" w:rsidP="006C7BF8">
      <w:pPr>
        <w:jc w:val="both"/>
        <w:rPr>
          <w:sz w:val="28"/>
          <w:szCs w:val="28"/>
        </w:rPr>
      </w:pPr>
      <w:r>
        <w:rPr>
          <w:sz w:val="28"/>
          <w:szCs w:val="28"/>
        </w:rPr>
        <w:t>Министра Совета Министров</w:t>
      </w:r>
    </w:p>
    <w:p w:rsidR="00A3381F" w:rsidRPr="00ED684B" w:rsidRDefault="00A3381F" w:rsidP="00ED684B">
      <w:pPr>
        <w:jc w:val="both"/>
        <w:rPr>
          <w:sz w:val="28"/>
          <w:szCs w:val="28"/>
        </w:rPr>
      </w:pPr>
      <w:r>
        <w:rPr>
          <w:sz w:val="28"/>
          <w:szCs w:val="28"/>
        </w:rPr>
        <w:t>Луганской Народной Республики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ab/>
        <w:t xml:space="preserve">          Н. И. Хоршева</w:t>
      </w:r>
    </w:p>
    <w:sectPr w:rsidR="00A3381F" w:rsidRPr="00ED684B" w:rsidSect="00280CBE">
      <w:headerReference w:type="default" r:id="rId6"/>
      <w:pgSz w:w="11906" w:h="16838"/>
      <w:pgMar w:top="1134" w:right="567" w:bottom="1021" w:left="1701" w:header="709" w:footer="709" w:gutter="0"/>
      <w:pgNumType w:start="4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81F" w:rsidRDefault="00A3381F" w:rsidP="006F14BE">
      <w:r>
        <w:separator/>
      </w:r>
    </w:p>
  </w:endnote>
  <w:endnote w:type="continuationSeparator" w:id="0">
    <w:p w:rsidR="00A3381F" w:rsidRDefault="00A3381F" w:rsidP="006F14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81F" w:rsidRDefault="00A3381F" w:rsidP="006F14BE">
      <w:r>
        <w:separator/>
      </w:r>
    </w:p>
  </w:footnote>
  <w:footnote w:type="continuationSeparator" w:id="0">
    <w:p w:rsidR="00A3381F" w:rsidRDefault="00A3381F" w:rsidP="006F14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1F" w:rsidRDefault="00A3381F">
    <w:pPr>
      <w:pStyle w:val="Header"/>
      <w:jc w:val="center"/>
    </w:pPr>
    <w:fldSimple w:instr=" PAGE   \* MERGEFORMAT ">
      <w:r>
        <w:rPr>
          <w:noProof/>
        </w:rPr>
        <w:t>5</w:t>
      </w:r>
    </w:fldSimple>
  </w:p>
  <w:p w:rsidR="00A3381F" w:rsidRDefault="00A3381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7BF8"/>
    <w:rsid w:val="000002FD"/>
    <w:rsid w:val="0000064A"/>
    <w:rsid w:val="00000822"/>
    <w:rsid w:val="00000E19"/>
    <w:rsid w:val="0000139F"/>
    <w:rsid w:val="00001698"/>
    <w:rsid w:val="000018A3"/>
    <w:rsid w:val="0000256F"/>
    <w:rsid w:val="00002B59"/>
    <w:rsid w:val="000030EA"/>
    <w:rsid w:val="00003895"/>
    <w:rsid w:val="0000400A"/>
    <w:rsid w:val="000041F7"/>
    <w:rsid w:val="000048F3"/>
    <w:rsid w:val="00004D31"/>
    <w:rsid w:val="00005163"/>
    <w:rsid w:val="0000592E"/>
    <w:rsid w:val="00006690"/>
    <w:rsid w:val="000068BA"/>
    <w:rsid w:val="00006B04"/>
    <w:rsid w:val="00007501"/>
    <w:rsid w:val="000076DC"/>
    <w:rsid w:val="0001063D"/>
    <w:rsid w:val="0001117C"/>
    <w:rsid w:val="00011202"/>
    <w:rsid w:val="00011293"/>
    <w:rsid w:val="000113A1"/>
    <w:rsid w:val="00012473"/>
    <w:rsid w:val="000126AD"/>
    <w:rsid w:val="000128B6"/>
    <w:rsid w:val="00013791"/>
    <w:rsid w:val="000137E4"/>
    <w:rsid w:val="00013A13"/>
    <w:rsid w:val="00013B9F"/>
    <w:rsid w:val="0001466F"/>
    <w:rsid w:val="0001479C"/>
    <w:rsid w:val="00014890"/>
    <w:rsid w:val="000155D2"/>
    <w:rsid w:val="0001584B"/>
    <w:rsid w:val="00015E3C"/>
    <w:rsid w:val="000160FC"/>
    <w:rsid w:val="00016DCE"/>
    <w:rsid w:val="000175FC"/>
    <w:rsid w:val="000204AB"/>
    <w:rsid w:val="00020723"/>
    <w:rsid w:val="00020AA6"/>
    <w:rsid w:val="00021140"/>
    <w:rsid w:val="000214AD"/>
    <w:rsid w:val="0002157A"/>
    <w:rsid w:val="00021BDD"/>
    <w:rsid w:val="00021C99"/>
    <w:rsid w:val="00021F8F"/>
    <w:rsid w:val="0002208A"/>
    <w:rsid w:val="000226B6"/>
    <w:rsid w:val="0002271D"/>
    <w:rsid w:val="00022AD0"/>
    <w:rsid w:val="00022B3F"/>
    <w:rsid w:val="00022C3E"/>
    <w:rsid w:val="00022D5F"/>
    <w:rsid w:val="00023B7E"/>
    <w:rsid w:val="00024873"/>
    <w:rsid w:val="00024ADD"/>
    <w:rsid w:val="00024CA0"/>
    <w:rsid w:val="00024DB0"/>
    <w:rsid w:val="00024E9C"/>
    <w:rsid w:val="000252E7"/>
    <w:rsid w:val="00026535"/>
    <w:rsid w:val="000268A5"/>
    <w:rsid w:val="000273DB"/>
    <w:rsid w:val="00027857"/>
    <w:rsid w:val="00027ECB"/>
    <w:rsid w:val="00030573"/>
    <w:rsid w:val="00030A87"/>
    <w:rsid w:val="00030B8D"/>
    <w:rsid w:val="00031262"/>
    <w:rsid w:val="000317BF"/>
    <w:rsid w:val="00031E68"/>
    <w:rsid w:val="00032414"/>
    <w:rsid w:val="00032D89"/>
    <w:rsid w:val="00032DCF"/>
    <w:rsid w:val="00032FF0"/>
    <w:rsid w:val="00033655"/>
    <w:rsid w:val="00033755"/>
    <w:rsid w:val="000339EF"/>
    <w:rsid w:val="0003401A"/>
    <w:rsid w:val="00034F92"/>
    <w:rsid w:val="0003531F"/>
    <w:rsid w:val="00035D60"/>
    <w:rsid w:val="00035F14"/>
    <w:rsid w:val="0003607C"/>
    <w:rsid w:val="000360B0"/>
    <w:rsid w:val="0003692A"/>
    <w:rsid w:val="000369BE"/>
    <w:rsid w:val="00036B58"/>
    <w:rsid w:val="00036D81"/>
    <w:rsid w:val="00037168"/>
    <w:rsid w:val="000374CE"/>
    <w:rsid w:val="00037550"/>
    <w:rsid w:val="00037791"/>
    <w:rsid w:val="00040B48"/>
    <w:rsid w:val="00040F64"/>
    <w:rsid w:val="000411D1"/>
    <w:rsid w:val="0004188E"/>
    <w:rsid w:val="000419A2"/>
    <w:rsid w:val="00041AB3"/>
    <w:rsid w:val="00041BC5"/>
    <w:rsid w:val="00042368"/>
    <w:rsid w:val="000423B9"/>
    <w:rsid w:val="00042880"/>
    <w:rsid w:val="00042B5B"/>
    <w:rsid w:val="00042D8C"/>
    <w:rsid w:val="0004310C"/>
    <w:rsid w:val="000431BE"/>
    <w:rsid w:val="00043337"/>
    <w:rsid w:val="00043425"/>
    <w:rsid w:val="000436A6"/>
    <w:rsid w:val="000436D9"/>
    <w:rsid w:val="00043B2B"/>
    <w:rsid w:val="00044DFA"/>
    <w:rsid w:val="000452A6"/>
    <w:rsid w:val="00045498"/>
    <w:rsid w:val="00045DB7"/>
    <w:rsid w:val="00046116"/>
    <w:rsid w:val="0004624A"/>
    <w:rsid w:val="0004692C"/>
    <w:rsid w:val="00046B97"/>
    <w:rsid w:val="00047488"/>
    <w:rsid w:val="00047D5C"/>
    <w:rsid w:val="0005090A"/>
    <w:rsid w:val="00050BEC"/>
    <w:rsid w:val="00050C43"/>
    <w:rsid w:val="0005171D"/>
    <w:rsid w:val="000518AF"/>
    <w:rsid w:val="00051E5F"/>
    <w:rsid w:val="000523FE"/>
    <w:rsid w:val="00052F1B"/>
    <w:rsid w:val="000535BB"/>
    <w:rsid w:val="00053EB5"/>
    <w:rsid w:val="000540CA"/>
    <w:rsid w:val="000541F9"/>
    <w:rsid w:val="0005448C"/>
    <w:rsid w:val="00054F3C"/>
    <w:rsid w:val="00054FB2"/>
    <w:rsid w:val="00055E18"/>
    <w:rsid w:val="000562FB"/>
    <w:rsid w:val="00056447"/>
    <w:rsid w:val="0005682B"/>
    <w:rsid w:val="00056985"/>
    <w:rsid w:val="00056C21"/>
    <w:rsid w:val="00056C8C"/>
    <w:rsid w:val="00056ED9"/>
    <w:rsid w:val="00057221"/>
    <w:rsid w:val="000573C6"/>
    <w:rsid w:val="000576CE"/>
    <w:rsid w:val="00057712"/>
    <w:rsid w:val="00057E59"/>
    <w:rsid w:val="000602E5"/>
    <w:rsid w:val="00060599"/>
    <w:rsid w:val="00060DE3"/>
    <w:rsid w:val="00060E14"/>
    <w:rsid w:val="00061C25"/>
    <w:rsid w:val="00061C2D"/>
    <w:rsid w:val="00062960"/>
    <w:rsid w:val="00063F6A"/>
    <w:rsid w:val="00063F9C"/>
    <w:rsid w:val="0006412F"/>
    <w:rsid w:val="00064C1D"/>
    <w:rsid w:val="00065694"/>
    <w:rsid w:val="00065E41"/>
    <w:rsid w:val="000661F8"/>
    <w:rsid w:val="00066FDC"/>
    <w:rsid w:val="00067815"/>
    <w:rsid w:val="000679AE"/>
    <w:rsid w:val="00067C55"/>
    <w:rsid w:val="00070EBE"/>
    <w:rsid w:val="00070F29"/>
    <w:rsid w:val="00071032"/>
    <w:rsid w:val="000710BD"/>
    <w:rsid w:val="000719BA"/>
    <w:rsid w:val="00071D7F"/>
    <w:rsid w:val="00071ED4"/>
    <w:rsid w:val="00071F35"/>
    <w:rsid w:val="00072318"/>
    <w:rsid w:val="000729AA"/>
    <w:rsid w:val="00072AB9"/>
    <w:rsid w:val="00072BC4"/>
    <w:rsid w:val="0007309C"/>
    <w:rsid w:val="00073911"/>
    <w:rsid w:val="00073EF3"/>
    <w:rsid w:val="0007494E"/>
    <w:rsid w:val="00074B92"/>
    <w:rsid w:val="00074FAA"/>
    <w:rsid w:val="00075DED"/>
    <w:rsid w:val="0007693C"/>
    <w:rsid w:val="00076D4A"/>
    <w:rsid w:val="0008004D"/>
    <w:rsid w:val="000800CE"/>
    <w:rsid w:val="0008024C"/>
    <w:rsid w:val="00080593"/>
    <w:rsid w:val="000807F1"/>
    <w:rsid w:val="00081804"/>
    <w:rsid w:val="00081FFB"/>
    <w:rsid w:val="0008206E"/>
    <w:rsid w:val="00082EE2"/>
    <w:rsid w:val="000832DC"/>
    <w:rsid w:val="0008335D"/>
    <w:rsid w:val="00083FD9"/>
    <w:rsid w:val="00084D88"/>
    <w:rsid w:val="000858EE"/>
    <w:rsid w:val="00085E64"/>
    <w:rsid w:val="00085E85"/>
    <w:rsid w:val="00085F52"/>
    <w:rsid w:val="00086108"/>
    <w:rsid w:val="000866E5"/>
    <w:rsid w:val="00090824"/>
    <w:rsid w:val="00091605"/>
    <w:rsid w:val="000919FA"/>
    <w:rsid w:val="00092252"/>
    <w:rsid w:val="00092362"/>
    <w:rsid w:val="00092856"/>
    <w:rsid w:val="000934E1"/>
    <w:rsid w:val="000936DB"/>
    <w:rsid w:val="00093B27"/>
    <w:rsid w:val="00093DFF"/>
    <w:rsid w:val="00093EE9"/>
    <w:rsid w:val="0009438B"/>
    <w:rsid w:val="0009447A"/>
    <w:rsid w:val="00094817"/>
    <w:rsid w:val="0009522A"/>
    <w:rsid w:val="00095580"/>
    <w:rsid w:val="00095C57"/>
    <w:rsid w:val="000961E1"/>
    <w:rsid w:val="00096780"/>
    <w:rsid w:val="000967CC"/>
    <w:rsid w:val="00096A13"/>
    <w:rsid w:val="00096B3B"/>
    <w:rsid w:val="00096C8F"/>
    <w:rsid w:val="00096D80"/>
    <w:rsid w:val="00097006"/>
    <w:rsid w:val="00097360"/>
    <w:rsid w:val="00097B40"/>
    <w:rsid w:val="000A0158"/>
    <w:rsid w:val="000A04CB"/>
    <w:rsid w:val="000A0650"/>
    <w:rsid w:val="000A1201"/>
    <w:rsid w:val="000A1473"/>
    <w:rsid w:val="000A16F0"/>
    <w:rsid w:val="000A227E"/>
    <w:rsid w:val="000A2E6D"/>
    <w:rsid w:val="000A3C17"/>
    <w:rsid w:val="000A3C8A"/>
    <w:rsid w:val="000A3F00"/>
    <w:rsid w:val="000A5A2B"/>
    <w:rsid w:val="000A5B11"/>
    <w:rsid w:val="000A5F3B"/>
    <w:rsid w:val="000A6F41"/>
    <w:rsid w:val="000A71BC"/>
    <w:rsid w:val="000A7385"/>
    <w:rsid w:val="000A76B5"/>
    <w:rsid w:val="000A7712"/>
    <w:rsid w:val="000A7832"/>
    <w:rsid w:val="000A78DE"/>
    <w:rsid w:val="000B0F0D"/>
    <w:rsid w:val="000B1B6D"/>
    <w:rsid w:val="000B1ED4"/>
    <w:rsid w:val="000B2107"/>
    <w:rsid w:val="000B30A9"/>
    <w:rsid w:val="000B322C"/>
    <w:rsid w:val="000B35C6"/>
    <w:rsid w:val="000B3942"/>
    <w:rsid w:val="000B3D20"/>
    <w:rsid w:val="000B413C"/>
    <w:rsid w:val="000B4368"/>
    <w:rsid w:val="000B44EF"/>
    <w:rsid w:val="000B4864"/>
    <w:rsid w:val="000B489B"/>
    <w:rsid w:val="000B4CBE"/>
    <w:rsid w:val="000B509F"/>
    <w:rsid w:val="000B50B4"/>
    <w:rsid w:val="000B50F0"/>
    <w:rsid w:val="000B57A2"/>
    <w:rsid w:val="000B62F6"/>
    <w:rsid w:val="000B6E04"/>
    <w:rsid w:val="000B7D75"/>
    <w:rsid w:val="000C0507"/>
    <w:rsid w:val="000C07C9"/>
    <w:rsid w:val="000C07DE"/>
    <w:rsid w:val="000C07E3"/>
    <w:rsid w:val="000C080B"/>
    <w:rsid w:val="000C0E3E"/>
    <w:rsid w:val="000C131D"/>
    <w:rsid w:val="000C17D7"/>
    <w:rsid w:val="000C2482"/>
    <w:rsid w:val="000C26AC"/>
    <w:rsid w:val="000C2CC5"/>
    <w:rsid w:val="000C2FA5"/>
    <w:rsid w:val="000C316F"/>
    <w:rsid w:val="000C3E6F"/>
    <w:rsid w:val="000C40A1"/>
    <w:rsid w:val="000C443C"/>
    <w:rsid w:val="000C4687"/>
    <w:rsid w:val="000C46C2"/>
    <w:rsid w:val="000C492A"/>
    <w:rsid w:val="000C4F67"/>
    <w:rsid w:val="000C5094"/>
    <w:rsid w:val="000C5FD4"/>
    <w:rsid w:val="000C6A3D"/>
    <w:rsid w:val="000C6D2C"/>
    <w:rsid w:val="000C6F33"/>
    <w:rsid w:val="000C79E8"/>
    <w:rsid w:val="000C7C0D"/>
    <w:rsid w:val="000D0632"/>
    <w:rsid w:val="000D093D"/>
    <w:rsid w:val="000D0B0A"/>
    <w:rsid w:val="000D0EA4"/>
    <w:rsid w:val="000D116C"/>
    <w:rsid w:val="000D14CF"/>
    <w:rsid w:val="000D1E87"/>
    <w:rsid w:val="000D2560"/>
    <w:rsid w:val="000D29D4"/>
    <w:rsid w:val="000D363C"/>
    <w:rsid w:val="000D38A8"/>
    <w:rsid w:val="000D3C7F"/>
    <w:rsid w:val="000D42FB"/>
    <w:rsid w:val="000D5FB2"/>
    <w:rsid w:val="000D602C"/>
    <w:rsid w:val="000D659B"/>
    <w:rsid w:val="000D6836"/>
    <w:rsid w:val="000D69D4"/>
    <w:rsid w:val="000D6D2F"/>
    <w:rsid w:val="000D6F2E"/>
    <w:rsid w:val="000D71B1"/>
    <w:rsid w:val="000D7295"/>
    <w:rsid w:val="000D789E"/>
    <w:rsid w:val="000E0322"/>
    <w:rsid w:val="000E06A2"/>
    <w:rsid w:val="000E0A3E"/>
    <w:rsid w:val="000E11D6"/>
    <w:rsid w:val="000E27A9"/>
    <w:rsid w:val="000E27E3"/>
    <w:rsid w:val="000E29D9"/>
    <w:rsid w:val="000E34B2"/>
    <w:rsid w:val="000E4029"/>
    <w:rsid w:val="000E4A27"/>
    <w:rsid w:val="000E4B4D"/>
    <w:rsid w:val="000E4CBD"/>
    <w:rsid w:val="000E5072"/>
    <w:rsid w:val="000E5722"/>
    <w:rsid w:val="000E5FBE"/>
    <w:rsid w:val="000E7715"/>
    <w:rsid w:val="000F2325"/>
    <w:rsid w:val="000F2328"/>
    <w:rsid w:val="000F2489"/>
    <w:rsid w:val="000F2A9D"/>
    <w:rsid w:val="000F318E"/>
    <w:rsid w:val="000F3283"/>
    <w:rsid w:val="000F3604"/>
    <w:rsid w:val="000F3FBA"/>
    <w:rsid w:val="000F3FD3"/>
    <w:rsid w:val="000F41FA"/>
    <w:rsid w:val="000F4BB7"/>
    <w:rsid w:val="000F4F55"/>
    <w:rsid w:val="000F59CA"/>
    <w:rsid w:val="000F5A3E"/>
    <w:rsid w:val="000F5D01"/>
    <w:rsid w:val="000F647C"/>
    <w:rsid w:val="000F6562"/>
    <w:rsid w:val="000F6655"/>
    <w:rsid w:val="000F6698"/>
    <w:rsid w:val="000F6C63"/>
    <w:rsid w:val="000F6CE4"/>
    <w:rsid w:val="000F6D3E"/>
    <w:rsid w:val="000F6E15"/>
    <w:rsid w:val="000F73A0"/>
    <w:rsid w:val="000F76DD"/>
    <w:rsid w:val="000F7941"/>
    <w:rsid w:val="00100029"/>
    <w:rsid w:val="00100323"/>
    <w:rsid w:val="001004E4"/>
    <w:rsid w:val="00100508"/>
    <w:rsid w:val="00100B5A"/>
    <w:rsid w:val="00100C9E"/>
    <w:rsid w:val="0010105B"/>
    <w:rsid w:val="001014D5"/>
    <w:rsid w:val="00101C5D"/>
    <w:rsid w:val="00101F26"/>
    <w:rsid w:val="00102069"/>
    <w:rsid w:val="001032FF"/>
    <w:rsid w:val="00103726"/>
    <w:rsid w:val="0010494A"/>
    <w:rsid w:val="00104FE9"/>
    <w:rsid w:val="00105E48"/>
    <w:rsid w:val="00106C57"/>
    <w:rsid w:val="00106CCD"/>
    <w:rsid w:val="00106CF2"/>
    <w:rsid w:val="00107BF1"/>
    <w:rsid w:val="00107CCA"/>
    <w:rsid w:val="00107FCE"/>
    <w:rsid w:val="00111CE4"/>
    <w:rsid w:val="00112317"/>
    <w:rsid w:val="001124A3"/>
    <w:rsid w:val="00112ECF"/>
    <w:rsid w:val="0011313C"/>
    <w:rsid w:val="001131BE"/>
    <w:rsid w:val="00113655"/>
    <w:rsid w:val="00113A7D"/>
    <w:rsid w:val="00114112"/>
    <w:rsid w:val="00114241"/>
    <w:rsid w:val="00114A6D"/>
    <w:rsid w:val="00114BDD"/>
    <w:rsid w:val="0011576A"/>
    <w:rsid w:val="00115F6E"/>
    <w:rsid w:val="0011601C"/>
    <w:rsid w:val="0011614E"/>
    <w:rsid w:val="00116AC2"/>
    <w:rsid w:val="00116BC7"/>
    <w:rsid w:val="001173E6"/>
    <w:rsid w:val="001177F8"/>
    <w:rsid w:val="00117A8C"/>
    <w:rsid w:val="00117B13"/>
    <w:rsid w:val="00117C39"/>
    <w:rsid w:val="00117DF7"/>
    <w:rsid w:val="00120177"/>
    <w:rsid w:val="001204CB"/>
    <w:rsid w:val="00120A2D"/>
    <w:rsid w:val="00120DFD"/>
    <w:rsid w:val="00120E55"/>
    <w:rsid w:val="00121532"/>
    <w:rsid w:val="00121E57"/>
    <w:rsid w:val="001231C6"/>
    <w:rsid w:val="00123343"/>
    <w:rsid w:val="00123A79"/>
    <w:rsid w:val="00123C3D"/>
    <w:rsid w:val="001241FF"/>
    <w:rsid w:val="00125170"/>
    <w:rsid w:val="001264B8"/>
    <w:rsid w:val="001267EF"/>
    <w:rsid w:val="00126D7E"/>
    <w:rsid w:val="00127172"/>
    <w:rsid w:val="001274DD"/>
    <w:rsid w:val="00127900"/>
    <w:rsid w:val="001301EE"/>
    <w:rsid w:val="00130539"/>
    <w:rsid w:val="00130759"/>
    <w:rsid w:val="001309FA"/>
    <w:rsid w:val="00130E74"/>
    <w:rsid w:val="001310D2"/>
    <w:rsid w:val="001314B7"/>
    <w:rsid w:val="001315F0"/>
    <w:rsid w:val="001317ED"/>
    <w:rsid w:val="00132297"/>
    <w:rsid w:val="001328AB"/>
    <w:rsid w:val="001329F1"/>
    <w:rsid w:val="001333E9"/>
    <w:rsid w:val="00133D0A"/>
    <w:rsid w:val="0013405B"/>
    <w:rsid w:val="001344C9"/>
    <w:rsid w:val="0013590F"/>
    <w:rsid w:val="00135AC8"/>
    <w:rsid w:val="00135BDC"/>
    <w:rsid w:val="00135C0E"/>
    <w:rsid w:val="001365DD"/>
    <w:rsid w:val="00136F1F"/>
    <w:rsid w:val="001378AD"/>
    <w:rsid w:val="00137EAE"/>
    <w:rsid w:val="00137F36"/>
    <w:rsid w:val="00140502"/>
    <w:rsid w:val="00141400"/>
    <w:rsid w:val="001416A8"/>
    <w:rsid w:val="00141820"/>
    <w:rsid w:val="001419F4"/>
    <w:rsid w:val="00141D5B"/>
    <w:rsid w:val="00142230"/>
    <w:rsid w:val="0014290B"/>
    <w:rsid w:val="00142D1B"/>
    <w:rsid w:val="00143094"/>
    <w:rsid w:val="00143131"/>
    <w:rsid w:val="00143AB9"/>
    <w:rsid w:val="00143F21"/>
    <w:rsid w:val="001440CD"/>
    <w:rsid w:val="001442F9"/>
    <w:rsid w:val="0014474D"/>
    <w:rsid w:val="0014545B"/>
    <w:rsid w:val="001455A8"/>
    <w:rsid w:val="001457DF"/>
    <w:rsid w:val="00145DBE"/>
    <w:rsid w:val="00146729"/>
    <w:rsid w:val="0014679A"/>
    <w:rsid w:val="00146BF3"/>
    <w:rsid w:val="00146D8D"/>
    <w:rsid w:val="00147A0D"/>
    <w:rsid w:val="00147A26"/>
    <w:rsid w:val="00147B4E"/>
    <w:rsid w:val="00147D62"/>
    <w:rsid w:val="0015032D"/>
    <w:rsid w:val="001503BF"/>
    <w:rsid w:val="001504A7"/>
    <w:rsid w:val="00150D31"/>
    <w:rsid w:val="00151034"/>
    <w:rsid w:val="00152851"/>
    <w:rsid w:val="00152A89"/>
    <w:rsid w:val="00152B75"/>
    <w:rsid w:val="001530A1"/>
    <w:rsid w:val="001534FE"/>
    <w:rsid w:val="001538B4"/>
    <w:rsid w:val="00153988"/>
    <w:rsid w:val="001542E2"/>
    <w:rsid w:val="0015474A"/>
    <w:rsid w:val="00154EB8"/>
    <w:rsid w:val="00155913"/>
    <w:rsid w:val="00156120"/>
    <w:rsid w:val="00157193"/>
    <w:rsid w:val="0015724E"/>
    <w:rsid w:val="0015739C"/>
    <w:rsid w:val="00157FD9"/>
    <w:rsid w:val="0016056B"/>
    <w:rsid w:val="00161277"/>
    <w:rsid w:val="001615CE"/>
    <w:rsid w:val="0016183E"/>
    <w:rsid w:val="00161C31"/>
    <w:rsid w:val="00162494"/>
    <w:rsid w:val="001624A1"/>
    <w:rsid w:val="00162534"/>
    <w:rsid w:val="001625FF"/>
    <w:rsid w:val="001628A8"/>
    <w:rsid w:val="00163BA5"/>
    <w:rsid w:val="00163D91"/>
    <w:rsid w:val="00163DE5"/>
    <w:rsid w:val="001646CB"/>
    <w:rsid w:val="00164796"/>
    <w:rsid w:val="00165096"/>
    <w:rsid w:val="00165836"/>
    <w:rsid w:val="00165CA8"/>
    <w:rsid w:val="00166267"/>
    <w:rsid w:val="001666CC"/>
    <w:rsid w:val="0016680F"/>
    <w:rsid w:val="0016695E"/>
    <w:rsid w:val="00167768"/>
    <w:rsid w:val="00167DCD"/>
    <w:rsid w:val="00170CE7"/>
    <w:rsid w:val="0017115D"/>
    <w:rsid w:val="00171405"/>
    <w:rsid w:val="001714B7"/>
    <w:rsid w:val="00171B47"/>
    <w:rsid w:val="00172BAC"/>
    <w:rsid w:val="00172F3F"/>
    <w:rsid w:val="0017371C"/>
    <w:rsid w:val="00173A68"/>
    <w:rsid w:val="00173D01"/>
    <w:rsid w:val="00174173"/>
    <w:rsid w:val="00174857"/>
    <w:rsid w:val="00174EF9"/>
    <w:rsid w:val="00174FA2"/>
    <w:rsid w:val="0017570A"/>
    <w:rsid w:val="001759BA"/>
    <w:rsid w:val="00175A27"/>
    <w:rsid w:val="001764DF"/>
    <w:rsid w:val="00180C94"/>
    <w:rsid w:val="0018157A"/>
    <w:rsid w:val="001815E8"/>
    <w:rsid w:val="00181984"/>
    <w:rsid w:val="00181BEB"/>
    <w:rsid w:val="00181DF2"/>
    <w:rsid w:val="00181FFD"/>
    <w:rsid w:val="001820A4"/>
    <w:rsid w:val="00182440"/>
    <w:rsid w:val="001824D8"/>
    <w:rsid w:val="00182588"/>
    <w:rsid w:val="00182B19"/>
    <w:rsid w:val="00182BAD"/>
    <w:rsid w:val="00183422"/>
    <w:rsid w:val="001834C6"/>
    <w:rsid w:val="00183A72"/>
    <w:rsid w:val="00183A92"/>
    <w:rsid w:val="001842FC"/>
    <w:rsid w:val="001847C8"/>
    <w:rsid w:val="001849A2"/>
    <w:rsid w:val="00184AF8"/>
    <w:rsid w:val="00185358"/>
    <w:rsid w:val="00185EC9"/>
    <w:rsid w:val="001867BC"/>
    <w:rsid w:val="001868F3"/>
    <w:rsid w:val="0018693D"/>
    <w:rsid w:val="00187540"/>
    <w:rsid w:val="00187734"/>
    <w:rsid w:val="00187939"/>
    <w:rsid w:val="00187B86"/>
    <w:rsid w:val="0019026C"/>
    <w:rsid w:val="00190D74"/>
    <w:rsid w:val="00191162"/>
    <w:rsid w:val="001916FC"/>
    <w:rsid w:val="00192B9E"/>
    <w:rsid w:val="00192FFC"/>
    <w:rsid w:val="00193187"/>
    <w:rsid w:val="001935B3"/>
    <w:rsid w:val="0019394B"/>
    <w:rsid w:val="00193AC6"/>
    <w:rsid w:val="0019401E"/>
    <w:rsid w:val="001948EA"/>
    <w:rsid w:val="00194CDD"/>
    <w:rsid w:val="001950E1"/>
    <w:rsid w:val="00195276"/>
    <w:rsid w:val="00195641"/>
    <w:rsid w:val="0019604F"/>
    <w:rsid w:val="001962BC"/>
    <w:rsid w:val="00197459"/>
    <w:rsid w:val="00197F4C"/>
    <w:rsid w:val="001A0184"/>
    <w:rsid w:val="001A0205"/>
    <w:rsid w:val="001A0224"/>
    <w:rsid w:val="001A0359"/>
    <w:rsid w:val="001A113C"/>
    <w:rsid w:val="001A12DC"/>
    <w:rsid w:val="001A16DF"/>
    <w:rsid w:val="001A1917"/>
    <w:rsid w:val="001A1F0A"/>
    <w:rsid w:val="001A2960"/>
    <w:rsid w:val="001A297D"/>
    <w:rsid w:val="001A2998"/>
    <w:rsid w:val="001A29E7"/>
    <w:rsid w:val="001A2DDD"/>
    <w:rsid w:val="001A3103"/>
    <w:rsid w:val="001A3610"/>
    <w:rsid w:val="001A37F7"/>
    <w:rsid w:val="001A3A8E"/>
    <w:rsid w:val="001A3D74"/>
    <w:rsid w:val="001A4056"/>
    <w:rsid w:val="001A48A2"/>
    <w:rsid w:val="001A50E1"/>
    <w:rsid w:val="001A55E0"/>
    <w:rsid w:val="001A6097"/>
    <w:rsid w:val="001A6193"/>
    <w:rsid w:val="001A6A06"/>
    <w:rsid w:val="001A6CEF"/>
    <w:rsid w:val="001A6F28"/>
    <w:rsid w:val="001A7069"/>
    <w:rsid w:val="001A7522"/>
    <w:rsid w:val="001A7E3F"/>
    <w:rsid w:val="001B017D"/>
    <w:rsid w:val="001B06EC"/>
    <w:rsid w:val="001B0DAA"/>
    <w:rsid w:val="001B0E0B"/>
    <w:rsid w:val="001B0E7A"/>
    <w:rsid w:val="001B13D5"/>
    <w:rsid w:val="001B14BD"/>
    <w:rsid w:val="001B1BEE"/>
    <w:rsid w:val="001B203B"/>
    <w:rsid w:val="001B2071"/>
    <w:rsid w:val="001B2171"/>
    <w:rsid w:val="001B29F0"/>
    <w:rsid w:val="001B3207"/>
    <w:rsid w:val="001B3466"/>
    <w:rsid w:val="001B3955"/>
    <w:rsid w:val="001B43F7"/>
    <w:rsid w:val="001B45EA"/>
    <w:rsid w:val="001B46C8"/>
    <w:rsid w:val="001B4975"/>
    <w:rsid w:val="001B53CD"/>
    <w:rsid w:val="001B6092"/>
    <w:rsid w:val="001B6710"/>
    <w:rsid w:val="001B7554"/>
    <w:rsid w:val="001B7685"/>
    <w:rsid w:val="001B7BA4"/>
    <w:rsid w:val="001C0B2C"/>
    <w:rsid w:val="001C1B76"/>
    <w:rsid w:val="001C206A"/>
    <w:rsid w:val="001C2B9D"/>
    <w:rsid w:val="001C2C5E"/>
    <w:rsid w:val="001C2DDE"/>
    <w:rsid w:val="001C35D2"/>
    <w:rsid w:val="001C3618"/>
    <w:rsid w:val="001C3739"/>
    <w:rsid w:val="001C37B1"/>
    <w:rsid w:val="001C3FB0"/>
    <w:rsid w:val="001C45F1"/>
    <w:rsid w:val="001C47AC"/>
    <w:rsid w:val="001C4DD4"/>
    <w:rsid w:val="001C54C6"/>
    <w:rsid w:val="001C56EC"/>
    <w:rsid w:val="001C5987"/>
    <w:rsid w:val="001C5BB9"/>
    <w:rsid w:val="001C64BD"/>
    <w:rsid w:val="001C6AA1"/>
    <w:rsid w:val="001C6C08"/>
    <w:rsid w:val="001C784B"/>
    <w:rsid w:val="001C7FA9"/>
    <w:rsid w:val="001D0328"/>
    <w:rsid w:val="001D1C96"/>
    <w:rsid w:val="001D1E12"/>
    <w:rsid w:val="001D2590"/>
    <w:rsid w:val="001D282D"/>
    <w:rsid w:val="001D2A06"/>
    <w:rsid w:val="001D2B04"/>
    <w:rsid w:val="001D2D68"/>
    <w:rsid w:val="001D2F1B"/>
    <w:rsid w:val="001D3642"/>
    <w:rsid w:val="001D36A8"/>
    <w:rsid w:val="001D391D"/>
    <w:rsid w:val="001D3B11"/>
    <w:rsid w:val="001D45ED"/>
    <w:rsid w:val="001D51ED"/>
    <w:rsid w:val="001D5472"/>
    <w:rsid w:val="001D54EE"/>
    <w:rsid w:val="001D574E"/>
    <w:rsid w:val="001D5855"/>
    <w:rsid w:val="001D6EC2"/>
    <w:rsid w:val="001D6FED"/>
    <w:rsid w:val="001D753A"/>
    <w:rsid w:val="001D7B4D"/>
    <w:rsid w:val="001D7FE0"/>
    <w:rsid w:val="001E0992"/>
    <w:rsid w:val="001E1CB8"/>
    <w:rsid w:val="001E21FD"/>
    <w:rsid w:val="001E2CE0"/>
    <w:rsid w:val="001E2F68"/>
    <w:rsid w:val="001E465B"/>
    <w:rsid w:val="001E470B"/>
    <w:rsid w:val="001E48CD"/>
    <w:rsid w:val="001E4C96"/>
    <w:rsid w:val="001E61A3"/>
    <w:rsid w:val="001E6620"/>
    <w:rsid w:val="001E67FF"/>
    <w:rsid w:val="001E69E4"/>
    <w:rsid w:val="001E7170"/>
    <w:rsid w:val="001E7208"/>
    <w:rsid w:val="001E73D1"/>
    <w:rsid w:val="001E7B17"/>
    <w:rsid w:val="001E7E2F"/>
    <w:rsid w:val="001E7FFB"/>
    <w:rsid w:val="001F0161"/>
    <w:rsid w:val="001F05ED"/>
    <w:rsid w:val="001F08E8"/>
    <w:rsid w:val="001F0C1D"/>
    <w:rsid w:val="001F0D2E"/>
    <w:rsid w:val="001F0F2C"/>
    <w:rsid w:val="001F10C6"/>
    <w:rsid w:val="001F126B"/>
    <w:rsid w:val="001F1415"/>
    <w:rsid w:val="001F16B7"/>
    <w:rsid w:val="001F17EE"/>
    <w:rsid w:val="001F196E"/>
    <w:rsid w:val="001F24AA"/>
    <w:rsid w:val="001F2BF8"/>
    <w:rsid w:val="001F2ED7"/>
    <w:rsid w:val="001F3164"/>
    <w:rsid w:val="001F3311"/>
    <w:rsid w:val="001F3F40"/>
    <w:rsid w:val="001F4170"/>
    <w:rsid w:val="001F4DB8"/>
    <w:rsid w:val="001F561D"/>
    <w:rsid w:val="001F5AD4"/>
    <w:rsid w:val="001F5D2B"/>
    <w:rsid w:val="001F6897"/>
    <w:rsid w:val="001F6956"/>
    <w:rsid w:val="001F6C31"/>
    <w:rsid w:val="001F6F27"/>
    <w:rsid w:val="001F6F91"/>
    <w:rsid w:val="001F743F"/>
    <w:rsid w:val="001F76A8"/>
    <w:rsid w:val="001F7D9B"/>
    <w:rsid w:val="00200572"/>
    <w:rsid w:val="0020085D"/>
    <w:rsid w:val="00200CBE"/>
    <w:rsid w:val="002012BE"/>
    <w:rsid w:val="0020176F"/>
    <w:rsid w:val="00202EB4"/>
    <w:rsid w:val="00202F5D"/>
    <w:rsid w:val="0020301C"/>
    <w:rsid w:val="00203F64"/>
    <w:rsid w:val="00204868"/>
    <w:rsid w:val="00204A0C"/>
    <w:rsid w:val="00204B83"/>
    <w:rsid w:val="00204CD6"/>
    <w:rsid w:val="00205C46"/>
    <w:rsid w:val="00205D12"/>
    <w:rsid w:val="00205DCF"/>
    <w:rsid w:val="00206C06"/>
    <w:rsid w:val="00206F8F"/>
    <w:rsid w:val="00207063"/>
    <w:rsid w:val="0020732A"/>
    <w:rsid w:val="002076E3"/>
    <w:rsid w:val="002079D8"/>
    <w:rsid w:val="00207C33"/>
    <w:rsid w:val="0021051E"/>
    <w:rsid w:val="002122BF"/>
    <w:rsid w:val="002126BB"/>
    <w:rsid w:val="00212731"/>
    <w:rsid w:val="00212879"/>
    <w:rsid w:val="002129E8"/>
    <w:rsid w:val="0021300D"/>
    <w:rsid w:val="00213455"/>
    <w:rsid w:val="002135C6"/>
    <w:rsid w:val="00213CDB"/>
    <w:rsid w:val="0021431E"/>
    <w:rsid w:val="002155DE"/>
    <w:rsid w:val="00216259"/>
    <w:rsid w:val="00216492"/>
    <w:rsid w:val="00216660"/>
    <w:rsid w:val="002169B0"/>
    <w:rsid w:val="00216A9B"/>
    <w:rsid w:val="00216BAE"/>
    <w:rsid w:val="00216EB4"/>
    <w:rsid w:val="002171BC"/>
    <w:rsid w:val="00217546"/>
    <w:rsid w:val="0021790A"/>
    <w:rsid w:val="002202C8"/>
    <w:rsid w:val="0022116F"/>
    <w:rsid w:val="00221176"/>
    <w:rsid w:val="002212C6"/>
    <w:rsid w:val="00221D69"/>
    <w:rsid w:val="0022290D"/>
    <w:rsid w:val="00222E78"/>
    <w:rsid w:val="00223182"/>
    <w:rsid w:val="0022333C"/>
    <w:rsid w:val="00223EE4"/>
    <w:rsid w:val="00223F4D"/>
    <w:rsid w:val="00224930"/>
    <w:rsid w:val="00224DF5"/>
    <w:rsid w:val="002254A0"/>
    <w:rsid w:val="00225709"/>
    <w:rsid w:val="002257E7"/>
    <w:rsid w:val="00225A13"/>
    <w:rsid w:val="00225C14"/>
    <w:rsid w:val="002261BE"/>
    <w:rsid w:val="002272ED"/>
    <w:rsid w:val="00227569"/>
    <w:rsid w:val="002276F3"/>
    <w:rsid w:val="002277F9"/>
    <w:rsid w:val="00227A0D"/>
    <w:rsid w:val="00227DD4"/>
    <w:rsid w:val="00230059"/>
    <w:rsid w:val="00230C71"/>
    <w:rsid w:val="0023101D"/>
    <w:rsid w:val="00231692"/>
    <w:rsid w:val="002318F5"/>
    <w:rsid w:val="00231B10"/>
    <w:rsid w:val="002321FD"/>
    <w:rsid w:val="0023280F"/>
    <w:rsid w:val="002344B1"/>
    <w:rsid w:val="00235733"/>
    <w:rsid w:val="00235762"/>
    <w:rsid w:val="00235BB3"/>
    <w:rsid w:val="00235E0A"/>
    <w:rsid w:val="00235FC0"/>
    <w:rsid w:val="002361E5"/>
    <w:rsid w:val="0023634C"/>
    <w:rsid w:val="0023635F"/>
    <w:rsid w:val="002363A7"/>
    <w:rsid w:val="0023672A"/>
    <w:rsid w:val="00237F39"/>
    <w:rsid w:val="00240639"/>
    <w:rsid w:val="00240ABB"/>
    <w:rsid w:val="00240B37"/>
    <w:rsid w:val="0024133F"/>
    <w:rsid w:val="00241E14"/>
    <w:rsid w:val="00242265"/>
    <w:rsid w:val="0024276B"/>
    <w:rsid w:val="00242BD2"/>
    <w:rsid w:val="00243525"/>
    <w:rsid w:val="00243816"/>
    <w:rsid w:val="00243F06"/>
    <w:rsid w:val="00244132"/>
    <w:rsid w:val="00244264"/>
    <w:rsid w:val="002446E1"/>
    <w:rsid w:val="00244D43"/>
    <w:rsid w:val="00244EC3"/>
    <w:rsid w:val="00245021"/>
    <w:rsid w:val="00245901"/>
    <w:rsid w:val="00245A84"/>
    <w:rsid w:val="00246009"/>
    <w:rsid w:val="00246311"/>
    <w:rsid w:val="002463FD"/>
    <w:rsid w:val="00246C61"/>
    <w:rsid w:val="00246C82"/>
    <w:rsid w:val="00250D0F"/>
    <w:rsid w:val="00251392"/>
    <w:rsid w:val="002518F9"/>
    <w:rsid w:val="00251B78"/>
    <w:rsid w:val="00251D66"/>
    <w:rsid w:val="00251DB9"/>
    <w:rsid w:val="0025208A"/>
    <w:rsid w:val="0025209A"/>
    <w:rsid w:val="00252CAB"/>
    <w:rsid w:val="00252E2D"/>
    <w:rsid w:val="002531B3"/>
    <w:rsid w:val="0025409F"/>
    <w:rsid w:val="00254E48"/>
    <w:rsid w:val="002555C2"/>
    <w:rsid w:val="00255BFB"/>
    <w:rsid w:val="0025640F"/>
    <w:rsid w:val="00256511"/>
    <w:rsid w:val="00256D2F"/>
    <w:rsid w:val="00256DFC"/>
    <w:rsid w:val="002576AA"/>
    <w:rsid w:val="002577C1"/>
    <w:rsid w:val="00260753"/>
    <w:rsid w:val="00260BFD"/>
    <w:rsid w:val="00260D04"/>
    <w:rsid w:val="00260EC9"/>
    <w:rsid w:val="002610A1"/>
    <w:rsid w:val="002613B5"/>
    <w:rsid w:val="00261BEB"/>
    <w:rsid w:val="00261E72"/>
    <w:rsid w:val="002629D0"/>
    <w:rsid w:val="00262EDE"/>
    <w:rsid w:val="0026443B"/>
    <w:rsid w:val="00264572"/>
    <w:rsid w:val="0026469F"/>
    <w:rsid w:val="002646A1"/>
    <w:rsid w:val="0026471A"/>
    <w:rsid w:val="00264906"/>
    <w:rsid w:val="0026508C"/>
    <w:rsid w:val="00265588"/>
    <w:rsid w:val="00265974"/>
    <w:rsid w:val="00265D3B"/>
    <w:rsid w:val="00265E6A"/>
    <w:rsid w:val="002668C6"/>
    <w:rsid w:val="00266FFC"/>
    <w:rsid w:val="00267C9B"/>
    <w:rsid w:val="00267D3C"/>
    <w:rsid w:val="002703A6"/>
    <w:rsid w:val="00270434"/>
    <w:rsid w:val="002705AA"/>
    <w:rsid w:val="002706CD"/>
    <w:rsid w:val="00270802"/>
    <w:rsid w:val="00270DD2"/>
    <w:rsid w:val="00270FC3"/>
    <w:rsid w:val="0027126B"/>
    <w:rsid w:val="002712A9"/>
    <w:rsid w:val="00271403"/>
    <w:rsid w:val="002725B2"/>
    <w:rsid w:val="002729CA"/>
    <w:rsid w:val="00272CBC"/>
    <w:rsid w:val="00273A51"/>
    <w:rsid w:val="00273B55"/>
    <w:rsid w:val="00273ED4"/>
    <w:rsid w:val="002748EC"/>
    <w:rsid w:val="0027532D"/>
    <w:rsid w:val="00275333"/>
    <w:rsid w:val="00276011"/>
    <w:rsid w:val="00277293"/>
    <w:rsid w:val="0027736D"/>
    <w:rsid w:val="00277A1C"/>
    <w:rsid w:val="00277A6E"/>
    <w:rsid w:val="002803EA"/>
    <w:rsid w:val="00280B14"/>
    <w:rsid w:val="00280CBE"/>
    <w:rsid w:val="00281630"/>
    <w:rsid w:val="002817C9"/>
    <w:rsid w:val="00281EF0"/>
    <w:rsid w:val="00282BA5"/>
    <w:rsid w:val="002840B5"/>
    <w:rsid w:val="00284AEC"/>
    <w:rsid w:val="00284CC2"/>
    <w:rsid w:val="00284EF4"/>
    <w:rsid w:val="002859B2"/>
    <w:rsid w:val="00285A01"/>
    <w:rsid w:val="00285A4E"/>
    <w:rsid w:val="002863A2"/>
    <w:rsid w:val="00286779"/>
    <w:rsid w:val="002869CD"/>
    <w:rsid w:val="00286A06"/>
    <w:rsid w:val="00286FEB"/>
    <w:rsid w:val="00287542"/>
    <w:rsid w:val="00287DF0"/>
    <w:rsid w:val="002904D5"/>
    <w:rsid w:val="0029068E"/>
    <w:rsid w:val="00291520"/>
    <w:rsid w:val="00291878"/>
    <w:rsid w:val="00291A13"/>
    <w:rsid w:val="002927F2"/>
    <w:rsid w:val="00292BB6"/>
    <w:rsid w:val="00293690"/>
    <w:rsid w:val="00293906"/>
    <w:rsid w:val="00293D28"/>
    <w:rsid w:val="00294651"/>
    <w:rsid w:val="002958B9"/>
    <w:rsid w:val="00295F10"/>
    <w:rsid w:val="00295F7B"/>
    <w:rsid w:val="002964A5"/>
    <w:rsid w:val="002966AF"/>
    <w:rsid w:val="0029700D"/>
    <w:rsid w:val="0029728B"/>
    <w:rsid w:val="002A03AE"/>
    <w:rsid w:val="002A0706"/>
    <w:rsid w:val="002A1121"/>
    <w:rsid w:val="002A1B4C"/>
    <w:rsid w:val="002A1E28"/>
    <w:rsid w:val="002A1F49"/>
    <w:rsid w:val="002A1F5C"/>
    <w:rsid w:val="002A3EB4"/>
    <w:rsid w:val="002A4E28"/>
    <w:rsid w:val="002A5B34"/>
    <w:rsid w:val="002A5D0D"/>
    <w:rsid w:val="002A6331"/>
    <w:rsid w:val="002A6D61"/>
    <w:rsid w:val="002A72F8"/>
    <w:rsid w:val="002A77B6"/>
    <w:rsid w:val="002A7B33"/>
    <w:rsid w:val="002A7C49"/>
    <w:rsid w:val="002B021C"/>
    <w:rsid w:val="002B02E4"/>
    <w:rsid w:val="002B0407"/>
    <w:rsid w:val="002B05F9"/>
    <w:rsid w:val="002B0754"/>
    <w:rsid w:val="002B090C"/>
    <w:rsid w:val="002B0A3F"/>
    <w:rsid w:val="002B0F2D"/>
    <w:rsid w:val="002B1008"/>
    <w:rsid w:val="002B1442"/>
    <w:rsid w:val="002B154B"/>
    <w:rsid w:val="002B3731"/>
    <w:rsid w:val="002B3D75"/>
    <w:rsid w:val="002B402B"/>
    <w:rsid w:val="002B47AC"/>
    <w:rsid w:val="002B4F61"/>
    <w:rsid w:val="002B58E5"/>
    <w:rsid w:val="002B5CD1"/>
    <w:rsid w:val="002B5E37"/>
    <w:rsid w:val="002B6DE1"/>
    <w:rsid w:val="002B6DF6"/>
    <w:rsid w:val="002B72FF"/>
    <w:rsid w:val="002B7423"/>
    <w:rsid w:val="002B75DA"/>
    <w:rsid w:val="002B75E6"/>
    <w:rsid w:val="002B7675"/>
    <w:rsid w:val="002B7CFB"/>
    <w:rsid w:val="002B7FE0"/>
    <w:rsid w:val="002C06CE"/>
    <w:rsid w:val="002C072F"/>
    <w:rsid w:val="002C13D2"/>
    <w:rsid w:val="002C17C2"/>
    <w:rsid w:val="002C26ED"/>
    <w:rsid w:val="002C2AC2"/>
    <w:rsid w:val="002C2FAF"/>
    <w:rsid w:val="002C35A5"/>
    <w:rsid w:val="002C3F55"/>
    <w:rsid w:val="002C48F8"/>
    <w:rsid w:val="002C4C09"/>
    <w:rsid w:val="002C50D9"/>
    <w:rsid w:val="002C51E7"/>
    <w:rsid w:val="002C57CA"/>
    <w:rsid w:val="002C5BBA"/>
    <w:rsid w:val="002C61DE"/>
    <w:rsid w:val="002C631D"/>
    <w:rsid w:val="002C712E"/>
    <w:rsid w:val="002D02D4"/>
    <w:rsid w:val="002D06EE"/>
    <w:rsid w:val="002D0F74"/>
    <w:rsid w:val="002D1471"/>
    <w:rsid w:val="002D1619"/>
    <w:rsid w:val="002D1D92"/>
    <w:rsid w:val="002D1DF6"/>
    <w:rsid w:val="002D225C"/>
    <w:rsid w:val="002D28AA"/>
    <w:rsid w:val="002D2F37"/>
    <w:rsid w:val="002D2F91"/>
    <w:rsid w:val="002D3499"/>
    <w:rsid w:val="002D3860"/>
    <w:rsid w:val="002D439F"/>
    <w:rsid w:val="002D4428"/>
    <w:rsid w:val="002D454B"/>
    <w:rsid w:val="002D5172"/>
    <w:rsid w:val="002D527E"/>
    <w:rsid w:val="002D53DC"/>
    <w:rsid w:val="002D5731"/>
    <w:rsid w:val="002D5B9C"/>
    <w:rsid w:val="002D6F0E"/>
    <w:rsid w:val="002D76EC"/>
    <w:rsid w:val="002D7D6A"/>
    <w:rsid w:val="002D7ED5"/>
    <w:rsid w:val="002E032C"/>
    <w:rsid w:val="002E0AC9"/>
    <w:rsid w:val="002E0F00"/>
    <w:rsid w:val="002E0FAC"/>
    <w:rsid w:val="002E12CF"/>
    <w:rsid w:val="002E1378"/>
    <w:rsid w:val="002E13D8"/>
    <w:rsid w:val="002E158E"/>
    <w:rsid w:val="002E1B96"/>
    <w:rsid w:val="002E1F05"/>
    <w:rsid w:val="002E2EEB"/>
    <w:rsid w:val="002E3315"/>
    <w:rsid w:val="002E3632"/>
    <w:rsid w:val="002E382E"/>
    <w:rsid w:val="002E3B34"/>
    <w:rsid w:val="002E4022"/>
    <w:rsid w:val="002E459C"/>
    <w:rsid w:val="002E4AF5"/>
    <w:rsid w:val="002E4B2D"/>
    <w:rsid w:val="002E4C81"/>
    <w:rsid w:val="002E4D2D"/>
    <w:rsid w:val="002E511D"/>
    <w:rsid w:val="002E587F"/>
    <w:rsid w:val="002E61F7"/>
    <w:rsid w:val="002E633F"/>
    <w:rsid w:val="002E66C0"/>
    <w:rsid w:val="002E6A2E"/>
    <w:rsid w:val="002E6A74"/>
    <w:rsid w:val="002E6BDF"/>
    <w:rsid w:val="002E6C3A"/>
    <w:rsid w:val="002E6C5C"/>
    <w:rsid w:val="002E74F0"/>
    <w:rsid w:val="002E765E"/>
    <w:rsid w:val="002E7682"/>
    <w:rsid w:val="002F0E03"/>
    <w:rsid w:val="002F1295"/>
    <w:rsid w:val="002F1B68"/>
    <w:rsid w:val="002F1BE7"/>
    <w:rsid w:val="002F2415"/>
    <w:rsid w:val="002F3197"/>
    <w:rsid w:val="002F37BC"/>
    <w:rsid w:val="002F40DA"/>
    <w:rsid w:val="002F4C3D"/>
    <w:rsid w:val="002F5BF3"/>
    <w:rsid w:val="002F6513"/>
    <w:rsid w:val="002F69E6"/>
    <w:rsid w:val="002F6DAE"/>
    <w:rsid w:val="002F6E4A"/>
    <w:rsid w:val="002F6FF4"/>
    <w:rsid w:val="002F7305"/>
    <w:rsid w:val="002F7978"/>
    <w:rsid w:val="002F7B59"/>
    <w:rsid w:val="002F7D3A"/>
    <w:rsid w:val="00300EBC"/>
    <w:rsid w:val="003016D1"/>
    <w:rsid w:val="00301E2D"/>
    <w:rsid w:val="00301E57"/>
    <w:rsid w:val="00301F22"/>
    <w:rsid w:val="00302653"/>
    <w:rsid w:val="00302938"/>
    <w:rsid w:val="003038C8"/>
    <w:rsid w:val="003040E2"/>
    <w:rsid w:val="0030499A"/>
    <w:rsid w:val="00305023"/>
    <w:rsid w:val="00305250"/>
    <w:rsid w:val="00305278"/>
    <w:rsid w:val="00305CBA"/>
    <w:rsid w:val="00306FC8"/>
    <w:rsid w:val="00307E54"/>
    <w:rsid w:val="00307E6B"/>
    <w:rsid w:val="003100E6"/>
    <w:rsid w:val="003104C6"/>
    <w:rsid w:val="00310954"/>
    <w:rsid w:val="00310D0A"/>
    <w:rsid w:val="00311B1A"/>
    <w:rsid w:val="003123A8"/>
    <w:rsid w:val="0031296B"/>
    <w:rsid w:val="00313BB8"/>
    <w:rsid w:val="003141B3"/>
    <w:rsid w:val="00314A31"/>
    <w:rsid w:val="00314D95"/>
    <w:rsid w:val="00315085"/>
    <w:rsid w:val="00315664"/>
    <w:rsid w:val="00315678"/>
    <w:rsid w:val="00316438"/>
    <w:rsid w:val="003164FF"/>
    <w:rsid w:val="003177B1"/>
    <w:rsid w:val="003201E7"/>
    <w:rsid w:val="00320A0C"/>
    <w:rsid w:val="003217E1"/>
    <w:rsid w:val="00321B75"/>
    <w:rsid w:val="003223CA"/>
    <w:rsid w:val="003226F7"/>
    <w:rsid w:val="00322E8D"/>
    <w:rsid w:val="0032367E"/>
    <w:rsid w:val="003239FF"/>
    <w:rsid w:val="00323D28"/>
    <w:rsid w:val="00323D46"/>
    <w:rsid w:val="00323EEE"/>
    <w:rsid w:val="00324B21"/>
    <w:rsid w:val="00324CA2"/>
    <w:rsid w:val="00324D10"/>
    <w:rsid w:val="00324E48"/>
    <w:rsid w:val="00324F8F"/>
    <w:rsid w:val="00325011"/>
    <w:rsid w:val="00325070"/>
    <w:rsid w:val="00325319"/>
    <w:rsid w:val="003253BF"/>
    <w:rsid w:val="00325589"/>
    <w:rsid w:val="003256A8"/>
    <w:rsid w:val="00325852"/>
    <w:rsid w:val="00325C7C"/>
    <w:rsid w:val="003261EF"/>
    <w:rsid w:val="003270FE"/>
    <w:rsid w:val="003277A0"/>
    <w:rsid w:val="00327A4F"/>
    <w:rsid w:val="0033068E"/>
    <w:rsid w:val="0033086C"/>
    <w:rsid w:val="00330A61"/>
    <w:rsid w:val="003311C1"/>
    <w:rsid w:val="00331676"/>
    <w:rsid w:val="00331ABE"/>
    <w:rsid w:val="00332353"/>
    <w:rsid w:val="00332D99"/>
    <w:rsid w:val="0033338D"/>
    <w:rsid w:val="00333982"/>
    <w:rsid w:val="00333A36"/>
    <w:rsid w:val="003343AE"/>
    <w:rsid w:val="00334B8A"/>
    <w:rsid w:val="00334ECB"/>
    <w:rsid w:val="003363C3"/>
    <w:rsid w:val="00336618"/>
    <w:rsid w:val="003368C7"/>
    <w:rsid w:val="00336EA2"/>
    <w:rsid w:val="00336EC1"/>
    <w:rsid w:val="00336F65"/>
    <w:rsid w:val="0033703E"/>
    <w:rsid w:val="00337279"/>
    <w:rsid w:val="00337978"/>
    <w:rsid w:val="0034013A"/>
    <w:rsid w:val="00340429"/>
    <w:rsid w:val="00340743"/>
    <w:rsid w:val="00340913"/>
    <w:rsid w:val="00340BCA"/>
    <w:rsid w:val="00340BE5"/>
    <w:rsid w:val="0034160C"/>
    <w:rsid w:val="003424E9"/>
    <w:rsid w:val="00342B28"/>
    <w:rsid w:val="00342C7A"/>
    <w:rsid w:val="00343005"/>
    <w:rsid w:val="003430B1"/>
    <w:rsid w:val="003432B1"/>
    <w:rsid w:val="00343B55"/>
    <w:rsid w:val="00343B7E"/>
    <w:rsid w:val="00344D35"/>
    <w:rsid w:val="00344E25"/>
    <w:rsid w:val="003452C5"/>
    <w:rsid w:val="003458CC"/>
    <w:rsid w:val="00345B32"/>
    <w:rsid w:val="00346035"/>
    <w:rsid w:val="003463B6"/>
    <w:rsid w:val="003465DE"/>
    <w:rsid w:val="0034776E"/>
    <w:rsid w:val="003505BB"/>
    <w:rsid w:val="00350BDF"/>
    <w:rsid w:val="003514BD"/>
    <w:rsid w:val="00351BA7"/>
    <w:rsid w:val="00351E18"/>
    <w:rsid w:val="0035214B"/>
    <w:rsid w:val="0035398A"/>
    <w:rsid w:val="003539E3"/>
    <w:rsid w:val="00353AE9"/>
    <w:rsid w:val="00355041"/>
    <w:rsid w:val="0035521D"/>
    <w:rsid w:val="0035572E"/>
    <w:rsid w:val="00355E93"/>
    <w:rsid w:val="00356129"/>
    <w:rsid w:val="0035650E"/>
    <w:rsid w:val="00356842"/>
    <w:rsid w:val="00356FCB"/>
    <w:rsid w:val="00357675"/>
    <w:rsid w:val="003576D3"/>
    <w:rsid w:val="0035771A"/>
    <w:rsid w:val="00357B0D"/>
    <w:rsid w:val="00357DBE"/>
    <w:rsid w:val="003608F5"/>
    <w:rsid w:val="00361582"/>
    <w:rsid w:val="003615A1"/>
    <w:rsid w:val="003617D8"/>
    <w:rsid w:val="00361C8E"/>
    <w:rsid w:val="00361D99"/>
    <w:rsid w:val="00361FC0"/>
    <w:rsid w:val="00362743"/>
    <w:rsid w:val="003629B0"/>
    <w:rsid w:val="00362C0D"/>
    <w:rsid w:val="00362D52"/>
    <w:rsid w:val="003633C3"/>
    <w:rsid w:val="00363ABA"/>
    <w:rsid w:val="00363D3E"/>
    <w:rsid w:val="003646EC"/>
    <w:rsid w:val="003647A0"/>
    <w:rsid w:val="00364E93"/>
    <w:rsid w:val="00365A31"/>
    <w:rsid w:val="00366E44"/>
    <w:rsid w:val="00366F2C"/>
    <w:rsid w:val="00367CA8"/>
    <w:rsid w:val="0037044E"/>
    <w:rsid w:val="0037054B"/>
    <w:rsid w:val="00370B41"/>
    <w:rsid w:val="003713BA"/>
    <w:rsid w:val="00371B1D"/>
    <w:rsid w:val="00372719"/>
    <w:rsid w:val="00372E42"/>
    <w:rsid w:val="003731E3"/>
    <w:rsid w:val="0037322D"/>
    <w:rsid w:val="003733FC"/>
    <w:rsid w:val="003737EB"/>
    <w:rsid w:val="003737EE"/>
    <w:rsid w:val="00373C18"/>
    <w:rsid w:val="00373EF1"/>
    <w:rsid w:val="00374054"/>
    <w:rsid w:val="00374261"/>
    <w:rsid w:val="003744AF"/>
    <w:rsid w:val="00374CBB"/>
    <w:rsid w:val="00374E8C"/>
    <w:rsid w:val="00375761"/>
    <w:rsid w:val="00375E14"/>
    <w:rsid w:val="00376572"/>
    <w:rsid w:val="00376B4B"/>
    <w:rsid w:val="00376B80"/>
    <w:rsid w:val="0037710F"/>
    <w:rsid w:val="00377FFA"/>
    <w:rsid w:val="0038085F"/>
    <w:rsid w:val="00380F1C"/>
    <w:rsid w:val="003810A9"/>
    <w:rsid w:val="00381BFF"/>
    <w:rsid w:val="003820A0"/>
    <w:rsid w:val="003822F7"/>
    <w:rsid w:val="00382DA6"/>
    <w:rsid w:val="00382F8C"/>
    <w:rsid w:val="00383673"/>
    <w:rsid w:val="00383CF8"/>
    <w:rsid w:val="00384383"/>
    <w:rsid w:val="0038538B"/>
    <w:rsid w:val="003854E2"/>
    <w:rsid w:val="00385EEA"/>
    <w:rsid w:val="00386214"/>
    <w:rsid w:val="003863F9"/>
    <w:rsid w:val="00386A19"/>
    <w:rsid w:val="00386F68"/>
    <w:rsid w:val="003871A6"/>
    <w:rsid w:val="00387680"/>
    <w:rsid w:val="0038770E"/>
    <w:rsid w:val="00387A9A"/>
    <w:rsid w:val="003906D3"/>
    <w:rsid w:val="00390AF4"/>
    <w:rsid w:val="00391969"/>
    <w:rsid w:val="00392221"/>
    <w:rsid w:val="003927D2"/>
    <w:rsid w:val="00392A14"/>
    <w:rsid w:val="00392B54"/>
    <w:rsid w:val="00392BAD"/>
    <w:rsid w:val="00393ED2"/>
    <w:rsid w:val="00394167"/>
    <w:rsid w:val="003946B2"/>
    <w:rsid w:val="003948E4"/>
    <w:rsid w:val="00394B77"/>
    <w:rsid w:val="0039639F"/>
    <w:rsid w:val="0039659E"/>
    <w:rsid w:val="003968D8"/>
    <w:rsid w:val="00396B24"/>
    <w:rsid w:val="003A04BE"/>
    <w:rsid w:val="003A058C"/>
    <w:rsid w:val="003A06AE"/>
    <w:rsid w:val="003A1027"/>
    <w:rsid w:val="003A1A2C"/>
    <w:rsid w:val="003A3790"/>
    <w:rsid w:val="003A3F34"/>
    <w:rsid w:val="003A448B"/>
    <w:rsid w:val="003A4986"/>
    <w:rsid w:val="003A5DCD"/>
    <w:rsid w:val="003A6315"/>
    <w:rsid w:val="003A6406"/>
    <w:rsid w:val="003A6541"/>
    <w:rsid w:val="003A6551"/>
    <w:rsid w:val="003A6B25"/>
    <w:rsid w:val="003A71BA"/>
    <w:rsid w:val="003A7954"/>
    <w:rsid w:val="003A7CBD"/>
    <w:rsid w:val="003A7E00"/>
    <w:rsid w:val="003A7F10"/>
    <w:rsid w:val="003B0A44"/>
    <w:rsid w:val="003B0D36"/>
    <w:rsid w:val="003B0F53"/>
    <w:rsid w:val="003B1201"/>
    <w:rsid w:val="003B1764"/>
    <w:rsid w:val="003B1BD5"/>
    <w:rsid w:val="003B1C89"/>
    <w:rsid w:val="003B224B"/>
    <w:rsid w:val="003B2B3A"/>
    <w:rsid w:val="003B2BBD"/>
    <w:rsid w:val="003B3B1B"/>
    <w:rsid w:val="003B4017"/>
    <w:rsid w:val="003B43AD"/>
    <w:rsid w:val="003B4608"/>
    <w:rsid w:val="003B4B19"/>
    <w:rsid w:val="003B4D9D"/>
    <w:rsid w:val="003B54B9"/>
    <w:rsid w:val="003B5DA7"/>
    <w:rsid w:val="003B5DC4"/>
    <w:rsid w:val="003B5FB2"/>
    <w:rsid w:val="003B5FFB"/>
    <w:rsid w:val="003B63CD"/>
    <w:rsid w:val="003B683A"/>
    <w:rsid w:val="003B6B5D"/>
    <w:rsid w:val="003B70FF"/>
    <w:rsid w:val="003B7B1A"/>
    <w:rsid w:val="003B7B84"/>
    <w:rsid w:val="003C02AE"/>
    <w:rsid w:val="003C04F5"/>
    <w:rsid w:val="003C0520"/>
    <w:rsid w:val="003C075C"/>
    <w:rsid w:val="003C0938"/>
    <w:rsid w:val="003C145B"/>
    <w:rsid w:val="003C18D8"/>
    <w:rsid w:val="003C1C9F"/>
    <w:rsid w:val="003C2186"/>
    <w:rsid w:val="003C29FB"/>
    <w:rsid w:val="003C2D61"/>
    <w:rsid w:val="003C3493"/>
    <w:rsid w:val="003C4168"/>
    <w:rsid w:val="003C456F"/>
    <w:rsid w:val="003C45D5"/>
    <w:rsid w:val="003C54BD"/>
    <w:rsid w:val="003C5BC4"/>
    <w:rsid w:val="003C6828"/>
    <w:rsid w:val="003C6D41"/>
    <w:rsid w:val="003C6E05"/>
    <w:rsid w:val="003C6E9C"/>
    <w:rsid w:val="003D01D4"/>
    <w:rsid w:val="003D1AC7"/>
    <w:rsid w:val="003D1DF0"/>
    <w:rsid w:val="003D1E33"/>
    <w:rsid w:val="003D1EE8"/>
    <w:rsid w:val="003D2127"/>
    <w:rsid w:val="003D212C"/>
    <w:rsid w:val="003D3070"/>
    <w:rsid w:val="003D3A94"/>
    <w:rsid w:val="003D3E58"/>
    <w:rsid w:val="003D4245"/>
    <w:rsid w:val="003D4DEA"/>
    <w:rsid w:val="003D4EC8"/>
    <w:rsid w:val="003D5047"/>
    <w:rsid w:val="003D5306"/>
    <w:rsid w:val="003D6349"/>
    <w:rsid w:val="003D652A"/>
    <w:rsid w:val="003D6637"/>
    <w:rsid w:val="003D6C66"/>
    <w:rsid w:val="003D6ED0"/>
    <w:rsid w:val="003D703F"/>
    <w:rsid w:val="003D708B"/>
    <w:rsid w:val="003D71F6"/>
    <w:rsid w:val="003D7846"/>
    <w:rsid w:val="003D7B9B"/>
    <w:rsid w:val="003D7DB4"/>
    <w:rsid w:val="003E0AA7"/>
    <w:rsid w:val="003E0AD5"/>
    <w:rsid w:val="003E0DA4"/>
    <w:rsid w:val="003E1316"/>
    <w:rsid w:val="003E1604"/>
    <w:rsid w:val="003E175C"/>
    <w:rsid w:val="003E1917"/>
    <w:rsid w:val="003E24FC"/>
    <w:rsid w:val="003E2E9A"/>
    <w:rsid w:val="003E3817"/>
    <w:rsid w:val="003E4229"/>
    <w:rsid w:val="003E4430"/>
    <w:rsid w:val="003E5F0E"/>
    <w:rsid w:val="003E62AA"/>
    <w:rsid w:val="003E63CA"/>
    <w:rsid w:val="003E6676"/>
    <w:rsid w:val="003E6AAD"/>
    <w:rsid w:val="003E7D33"/>
    <w:rsid w:val="003F0584"/>
    <w:rsid w:val="003F0B6B"/>
    <w:rsid w:val="003F0CAB"/>
    <w:rsid w:val="003F1228"/>
    <w:rsid w:val="003F14F1"/>
    <w:rsid w:val="003F1C16"/>
    <w:rsid w:val="003F1C47"/>
    <w:rsid w:val="003F248F"/>
    <w:rsid w:val="003F286A"/>
    <w:rsid w:val="003F29A6"/>
    <w:rsid w:val="003F3E44"/>
    <w:rsid w:val="003F48A3"/>
    <w:rsid w:val="003F4D5E"/>
    <w:rsid w:val="003F5473"/>
    <w:rsid w:val="003F556E"/>
    <w:rsid w:val="003F56AE"/>
    <w:rsid w:val="003F5AE3"/>
    <w:rsid w:val="003F6DCC"/>
    <w:rsid w:val="003F6FBA"/>
    <w:rsid w:val="003F70C7"/>
    <w:rsid w:val="003F79DF"/>
    <w:rsid w:val="003F7B77"/>
    <w:rsid w:val="00400570"/>
    <w:rsid w:val="00400822"/>
    <w:rsid w:val="004016FA"/>
    <w:rsid w:val="004017AC"/>
    <w:rsid w:val="00401A8D"/>
    <w:rsid w:val="00401F60"/>
    <w:rsid w:val="00402096"/>
    <w:rsid w:val="00402C97"/>
    <w:rsid w:val="00402D9C"/>
    <w:rsid w:val="00402E0F"/>
    <w:rsid w:val="00402E27"/>
    <w:rsid w:val="00403457"/>
    <w:rsid w:val="0040368A"/>
    <w:rsid w:val="004038DF"/>
    <w:rsid w:val="00403E31"/>
    <w:rsid w:val="004042DE"/>
    <w:rsid w:val="0040458C"/>
    <w:rsid w:val="00404A0C"/>
    <w:rsid w:val="00404C7A"/>
    <w:rsid w:val="00405728"/>
    <w:rsid w:val="00405C28"/>
    <w:rsid w:val="00405E3E"/>
    <w:rsid w:val="00406A40"/>
    <w:rsid w:val="004072D6"/>
    <w:rsid w:val="004102A3"/>
    <w:rsid w:val="004110AB"/>
    <w:rsid w:val="00411415"/>
    <w:rsid w:val="0041176D"/>
    <w:rsid w:val="00411DFE"/>
    <w:rsid w:val="00413DB4"/>
    <w:rsid w:val="0041406A"/>
    <w:rsid w:val="00415058"/>
    <w:rsid w:val="00415651"/>
    <w:rsid w:val="004156AC"/>
    <w:rsid w:val="0041570B"/>
    <w:rsid w:val="0041590B"/>
    <w:rsid w:val="00415E3E"/>
    <w:rsid w:val="00415E46"/>
    <w:rsid w:val="00417192"/>
    <w:rsid w:val="00417295"/>
    <w:rsid w:val="0041773B"/>
    <w:rsid w:val="004177D1"/>
    <w:rsid w:val="00417E99"/>
    <w:rsid w:val="00420246"/>
    <w:rsid w:val="0042043E"/>
    <w:rsid w:val="004208A7"/>
    <w:rsid w:val="00420F69"/>
    <w:rsid w:val="00421604"/>
    <w:rsid w:val="00421668"/>
    <w:rsid w:val="004218B5"/>
    <w:rsid w:val="0042196B"/>
    <w:rsid w:val="004224C0"/>
    <w:rsid w:val="004225F8"/>
    <w:rsid w:val="004228A9"/>
    <w:rsid w:val="004230A4"/>
    <w:rsid w:val="004234E3"/>
    <w:rsid w:val="004237CD"/>
    <w:rsid w:val="00423A08"/>
    <w:rsid w:val="00423D31"/>
    <w:rsid w:val="00423E26"/>
    <w:rsid w:val="00423E96"/>
    <w:rsid w:val="00425129"/>
    <w:rsid w:val="00425688"/>
    <w:rsid w:val="00425B0C"/>
    <w:rsid w:val="00425B5A"/>
    <w:rsid w:val="00426576"/>
    <w:rsid w:val="0042671C"/>
    <w:rsid w:val="00426BEE"/>
    <w:rsid w:val="004272B1"/>
    <w:rsid w:val="00427506"/>
    <w:rsid w:val="00430B91"/>
    <w:rsid w:val="00430D43"/>
    <w:rsid w:val="004317FA"/>
    <w:rsid w:val="00431BC6"/>
    <w:rsid w:val="004321BB"/>
    <w:rsid w:val="00432CCA"/>
    <w:rsid w:val="00433223"/>
    <w:rsid w:val="004341F9"/>
    <w:rsid w:val="00434E8D"/>
    <w:rsid w:val="00435076"/>
    <w:rsid w:val="00435161"/>
    <w:rsid w:val="00435A23"/>
    <w:rsid w:val="00435B59"/>
    <w:rsid w:val="00435FD4"/>
    <w:rsid w:val="004365E1"/>
    <w:rsid w:val="00436DE8"/>
    <w:rsid w:val="00437472"/>
    <w:rsid w:val="004379B4"/>
    <w:rsid w:val="00437C18"/>
    <w:rsid w:val="00440BFE"/>
    <w:rsid w:val="00440EAA"/>
    <w:rsid w:val="004416DE"/>
    <w:rsid w:val="0044204E"/>
    <w:rsid w:val="004420E2"/>
    <w:rsid w:val="0044272D"/>
    <w:rsid w:val="00443234"/>
    <w:rsid w:val="00444156"/>
    <w:rsid w:val="00444A7D"/>
    <w:rsid w:val="004464C6"/>
    <w:rsid w:val="0044699D"/>
    <w:rsid w:val="00447389"/>
    <w:rsid w:val="00447C68"/>
    <w:rsid w:val="00447DA3"/>
    <w:rsid w:val="00450789"/>
    <w:rsid w:val="00450D85"/>
    <w:rsid w:val="0045136F"/>
    <w:rsid w:val="00451FD7"/>
    <w:rsid w:val="00452BF3"/>
    <w:rsid w:val="00452C3D"/>
    <w:rsid w:val="00452D46"/>
    <w:rsid w:val="00452D9B"/>
    <w:rsid w:val="00453F9E"/>
    <w:rsid w:val="00454151"/>
    <w:rsid w:val="00454223"/>
    <w:rsid w:val="0045475C"/>
    <w:rsid w:val="00454F2B"/>
    <w:rsid w:val="00455133"/>
    <w:rsid w:val="00455351"/>
    <w:rsid w:val="00455459"/>
    <w:rsid w:val="004559A2"/>
    <w:rsid w:val="00455E16"/>
    <w:rsid w:val="00455FB6"/>
    <w:rsid w:val="0045629F"/>
    <w:rsid w:val="004562FE"/>
    <w:rsid w:val="004566CB"/>
    <w:rsid w:val="00456949"/>
    <w:rsid w:val="00457426"/>
    <w:rsid w:val="00457456"/>
    <w:rsid w:val="004577E6"/>
    <w:rsid w:val="00457821"/>
    <w:rsid w:val="00457ACB"/>
    <w:rsid w:val="0046067A"/>
    <w:rsid w:val="00461294"/>
    <w:rsid w:val="004613C5"/>
    <w:rsid w:val="0046148C"/>
    <w:rsid w:val="00461595"/>
    <w:rsid w:val="00461708"/>
    <w:rsid w:val="00461E45"/>
    <w:rsid w:val="00461F69"/>
    <w:rsid w:val="0046228A"/>
    <w:rsid w:val="0046228B"/>
    <w:rsid w:val="00462411"/>
    <w:rsid w:val="004633A0"/>
    <w:rsid w:val="004636D4"/>
    <w:rsid w:val="004645DD"/>
    <w:rsid w:val="00464623"/>
    <w:rsid w:val="00464848"/>
    <w:rsid w:val="00465565"/>
    <w:rsid w:val="0046588D"/>
    <w:rsid w:val="00466B64"/>
    <w:rsid w:val="00466BA6"/>
    <w:rsid w:val="00467BD9"/>
    <w:rsid w:val="004701BA"/>
    <w:rsid w:val="004701E9"/>
    <w:rsid w:val="00470930"/>
    <w:rsid w:val="00470F01"/>
    <w:rsid w:val="00470F8F"/>
    <w:rsid w:val="00471032"/>
    <w:rsid w:val="00471105"/>
    <w:rsid w:val="004715C5"/>
    <w:rsid w:val="00471675"/>
    <w:rsid w:val="004718A7"/>
    <w:rsid w:val="0047191E"/>
    <w:rsid w:val="004726E9"/>
    <w:rsid w:val="00472A6E"/>
    <w:rsid w:val="00472B2C"/>
    <w:rsid w:val="004736CF"/>
    <w:rsid w:val="004738C8"/>
    <w:rsid w:val="00473A28"/>
    <w:rsid w:val="00473B36"/>
    <w:rsid w:val="0047483C"/>
    <w:rsid w:val="0047544C"/>
    <w:rsid w:val="00475790"/>
    <w:rsid w:val="00475AA4"/>
    <w:rsid w:val="0047609F"/>
    <w:rsid w:val="00476A6D"/>
    <w:rsid w:val="0047719E"/>
    <w:rsid w:val="00477320"/>
    <w:rsid w:val="004773CA"/>
    <w:rsid w:val="00477DF2"/>
    <w:rsid w:val="00480153"/>
    <w:rsid w:val="00480278"/>
    <w:rsid w:val="00480435"/>
    <w:rsid w:val="004813C7"/>
    <w:rsid w:val="00481ADF"/>
    <w:rsid w:val="00481C4E"/>
    <w:rsid w:val="00481CD1"/>
    <w:rsid w:val="00482187"/>
    <w:rsid w:val="004822F4"/>
    <w:rsid w:val="00482785"/>
    <w:rsid w:val="00482C75"/>
    <w:rsid w:val="004837FE"/>
    <w:rsid w:val="00483989"/>
    <w:rsid w:val="00483B1A"/>
    <w:rsid w:val="00483E15"/>
    <w:rsid w:val="004846B8"/>
    <w:rsid w:val="00484D0E"/>
    <w:rsid w:val="0048562C"/>
    <w:rsid w:val="00485666"/>
    <w:rsid w:val="00485DC0"/>
    <w:rsid w:val="004863D7"/>
    <w:rsid w:val="00487F07"/>
    <w:rsid w:val="0049015C"/>
    <w:rsid w:val="0049177B"/>
    <w:rsid w:val="004917BC"/>
    <w:rsid w:val="00491B0C"/>
    <w:rsid w:val="00491C4C"/>
    <w:rsid w:val="00491D91"/>
    <w:rsid w:val="004925AB"/>
    <w:rsid w:val="00492974"/>
    <w:rsid w:val="00492C7C"/>
    <w:rsid w:val="00493429"/>
    <w:rsid w:val="004934E3"/>
    <w:rsid w:val="004941FB"/>
    <w:rsid w:val="004945A2"/>
    <w:rsid w:val="00494D36"/>
    <w:rsid w:val="004952B8"/>
    <w:rsid w:val="004952BD"/>
    <w:rsid w:val="00495A92"/>
    <w:rsid w:val="00495E50"/>
    <w:rsid w:val="004967C1"/>
    <w:rsid w:val="00496FD0"/>
    <w:rsid w:val="00497508"/>
    <w:rsid w:val="00497517"/>
    <w:rsid w:val="0049763D"/>
    <w:rsid w:val="00497A00"/>
    <w:rsid w:val="004A0305"/>
    <w:rsid w:val="004A1435"/>
    <w:rsid w:val="004A15EF"/>
    <w:rsid w:val="004A17F3"/>
    <w:rsid w:val="004A1D83"/>
    <w:rsid w:val="004A1DDC"/>
    <w:rsid w:val="004A2235"/>
    <w:rsid w:val="004A237D"/>
    <w:rsid w:val="004A292A"/>
    <w:rsid w:val="004A2ED3"/>
    <w:rsid w:val="004A3115"/>
    <w:rsid w:val="004A353E"/>
    <w:rsid w:val="004A3E41"/>
    <w:rsid w:val="004A42A1"/>
    <w:rsid w:val="004A4481"/>
    <w:rsid w:val="004A458A"/>
    <w:rsid w:val="004A5717"/>
    <w:rsid w:val="004A5A65"/>
    <w:rsid w:val="004A5B7A"/>
    <w:rsid w:val="004A5D2E"/>
    <w:rsid w:val="004A5D9A"/>
    <w:rsid w:val="004A677B"/>
    <w:rsid w:val="004A6A0B"/>
    <w:rsid w:val="004A7249"/>
    <w:rsid w:val="004A7288"/>
    <w:rsid w:val="004A758B"/>
    <w:rsid w:val="004A7F87"/>
    <w:rsid w:val="004B0064"/>
    <w:rsid w:val="004B039A"/>
    <w:rsid w:val="004B0B6F"/>
    <w:rsid w:val="004B0FD9"/>
    <w:rsid w:val="004B1067"/>
    <w:rsid w:val="004B2107"/>
    <w:rsid w:val="004B24D9"/>
    <w:rsid w:val="004B31D1"/>
    <w:rsid w:val="004B320C"/>
    <w:rsid w:val="004B4457"/>
    <w:rsid w:val="004B44F8"/>
    <w:rsid w:val="004B49FE"/>
    <w:rsid w:val="004B4A97"/>
    <w:rsid w:val="004B515F"/>
    <w:rsid w:val="004B5599"/>
    <w:rsid w:val="004B5C86"/>
    <w:rsid w:val="004B61F5"/>
    <w:rsid w:val="004B6566"/>
    <w:rsid w:val="004B671F"/>
    <w:rsid w:val="004B6A70"/>
    <w:rsid w:val="004B6D4C"/>
    <w:rsid w:val="004B7390"/>
    <w:rsid w:val="004B7E21"/>
    <w:rsid w:val="004B7FC1"/>
    <w:rsid w:val="004C065C"/>
    <w:rsid w:val="004C0A06"/>
    <w:rsid w:val="004C0C08"/>
    <w:rsid w:val="004C0E8B"/>
    <w:rsid w:val="004C0EAE"/>
    <w:rsid w:val="004C0F05"/>
    <w:rsid w:val="004C123E"/>
    <w:rsid w:val="004C1625"/>
    <w:rsid w:val="004C20CF"/>
    <w:rsid w:val="004C22D5"/>
    <w:rsid w:val="004C2FA2"/>
    <w:rsid w:val="004C33B2"/>
    <w:rsid w:val="004C3403"/>
    <w:rsid w:val="004C3426"/>
    <w:rsid w:val="004C3658"/>
    <w:rsid w:val="004C3B74"/>
    <w:rsid w:val="004C3C08"/>
    <w:rsid w:val="004C4124"/>
    <w:rsid w:val="004C42B2"/>
    <w:rsid w:val="004C4C38"/>
    <w:rsid w:val="004C513C"/>
    <w:rsid w:val="004C5260"/>
    <w:rsid w:val="004C5B76"/>
    <w:rsid w:val="004C5DA0"/>
    <w:rsid w:val="004C6789"/>
    <w:rsid w:val="004C6FD9"/>
    <w:rsid w:val="004C730A"/>
    <w:rsid w:val="004C76E4"/>
    <w:rsid w:val="004D0625"/>
    <w:rsid w:val="004D153B"/>
    <w:rsid w:val="004D1A11"/>
    <w:rsid w:val="004D1D06"/>
    <w:rsid w:val="004D21AF"/>
    <w:rsid w:val="004D2397"/>
    <w:rsid w:val="004D27B0"/>
    <w:rsid w:val="004D2849"/>
    <w:rsid w:val="004D31ED"/>
    <w:rsid w:val="004D3395"/>
    <w:rsid w:val="004D34BB"/>
    <w:rsid w:val="004D3EFF"/>
    <w:rsid w:val="004D4591"/>
    <w:rsid w:val="004D528A"/>
    <w:rsid w:val="004D55BC"/>
    <w:rsid w:val="004D569E"/>
    <w:rsid w:val="004D57ED"/>
    <w:rsid w:val="004D5A6F"/>
    <w:rsid w:val="004D60EA"/>
    <w:rsid w:val="004D614D"/>
    <w:rsid w:val="004D6B31"/>
    <w:rsid w:val="004D6FAC"/>
    <w:rsid w:val="004D735F"/>
    <w:rsid w:val="004D7A4D"/>
    <w:rsid w:val="004D7FC2"/>
    <w:rsid w:val="004E04C7"/>
    <w:rsid w:val="004E0A09"/>
    <w:rsid w:val="004E0E3A"/>
    <w:rsid w:val="004E17F1"/>
    <w:rsid w:val="004E21E9"/>
    <w:rsid w:val="004E2CA8"/>
    <w:rsid w:val="004E36AD"/>
    <w:rsid w:val="004E3B7C"/>
    <w:rsid w:val="004E3F5A"/>
    <w:rsid w:val="004E48A5"/>
    <w:rsid w:val="004E49A2"/>
    <w:rsid w:val="004E4A26"/>
    <w:rsid w:val="004E4BF0"/>
    <w:rsid w:val="004E4CBA"/>
    <w:rsid w:val="004E5854"/>
    <w:rsid w:val="004E5874"/>
    <w:rsid w:val="004E5EFC"/>
    <w:rsid w:val="004E662F"/>
    <w:rsid w:val="004E6DDA"/>
    <w:rsid w:val="004E7C00"/>
    <w:rsid w:val="004E7F67"/>
    <w:rsid w:val="004F0053"/>
    <w:rsid w:val="004F052C"/>
    <w:rsid w:val="004F082F"/>
    <w:rsid w:val="004F0D9B"/>
    <w:rsid w:val="004F0FB4"/>
    <w:rsid w:val="004F120C"/>
    <w:rsid w:val="004F1232"/>
    <w:rsid w:val="004F1274"/>
    <w:rsid w:val="004F1B18"/>
    <w:rsid w:val="004F2080"/>
    <w:rsid w:val="004F302D"/>
    <w:rsid w:val="004F3961"/>
    <w:rsid w:val="004F46A2"/>
    <w:rsid w:val="004F4DD2"/>
    <w:rsid w:val="004F4EFB"/>
    <w:rsid w:val="004F4F4E"/>
    <w:rsid w:val="004F52AB"/>
    <w:rsid w:val="004F7619"/>
    <w:rsid w:val="004F796E"/>
    <w:rsid w:val="005011BD"/>
    <w:rsid w:val="005012CC"/>
    <w:rsid w:val="00501C7E"/>
    <w:rsid w:val="00501DB1"/>
    <w:rsid w:val="00501F52"/>
    <w:rsid w:val="0050237F"/>
    <w:rsid w:val="00503003"/>
    <w:rsid w:val="0050393E"/>
    <w:rsid w:val="00503B7A"/>
    <w:rsid w:val="00504B0F"/>
    <w:rsid w:val="00505952"/>
    <w:rsid w:val="00505A58"/>
    <w:rsid w:val="00505C78"/>
    <w:rsid w:val="0050664A"/>
    <w:rsid w:val="0050666B"/>
    <w:rsid w:val="00506FBA"/>
    <w:rsid w:val="0050719A"/>
    <w:rsid w:val="00507362"/>
    <w:rsid w:val="00507485"/>
    <w:rsid w:val="005074F9"/>
    <w:rsid w:val="005076F4"/>
    <w:rsid w:val="005100DE"/>
    <w:rsid w:val="005109DB"/>
    <w:rsid w:val="00511A36"/>
    <w:rsid w:val="00511F8E"/>
    <w:rsid w:val="00512015"/>
    <w:rsid w:val="005126A9"/>
    <w:rsid w:val="00513268"/>
    <w:rsid w:val="005134AD"/>
    <w:rsid w:val="00513635"/>
    <w:rsid w:val="00513B05"/>
    <w:rsid w:val="005151EB"/>
    <w:rsid w:val="0051526D"/>
    <w:rsid w:val="005153F1"/>
    <w:rsid w:val="00515770"/>
    <w:rsid w:val="00515E6C"/>
    <w:rsid w:val="00515EEB"/>
    <w:rsid w:val="00516184"/>
    <w:rsid w:val="00517281"/>
    <w:rsid w:val="005177BB"/>
    <w:rsid w:val="00517E0A"/>
    <w:rsid w:val="00520689"/>
    <w:rsid w:val="0052093F"/>
    <w:rsid w:val="00520CD0"/>
    <w:rsid w:val="005212C1"/>
    <w:rsid w:val="00521729"/>
    <w:rsid w:val="005224E3"/>
    <w:rsid w:val="0052263E"/>
    <w:rsid w:val="00522760"/>
    <w:rsid w:val="00522BD1"/>
    <w:rsid w:val="00523910"/>
    <w:rsid w:val="005239DD"/>
    <w:rsid w:val="005255F0"/>
    <w:rsid w:val="005256FD"/>
    <w:rsid w:val="00525853"/>
    <w:rsid w:val="00525855"/>
    <w:rsid w:val="00525FAE"/>
    <w:rsid w:val="00527291"/>
    <w:rsid w:val="005276C7"/>
    <w:rsid w:val="0053059F"/>
    <w:rsid w:val="0053073F"/>
    <w:rsid w:val="005307C2"/>
    <w:rsid w:val="00530C12"/>
    <w:rsid w:val="005314D0"/>
    <w:rsid w:val="00531634"/>
    <w:rsid w:val="005318FF"/>
    <w:rsid w:val="00531E9E"/>
    <w:rsid w:val="005320F7"/>
    <w:rsid w:val="00532117"/>
    <w:rsid w:val="0053213E"/>
    <w:rsid w:val="005326C9"/>
    <w:rsid w:val="00532853"/>
    <w:rsid w:val="005329D9"/>
    <w:rsid w:val="005337B5"/>
    <w:rsid w:val="00534453"/>
    <w:rsid w:val="005354AA"/>
    <w:rsid w:val="005355AB"/>
    <w:rsid w:val="0053562B"/>
    <w:rsid w:val="00535DFA"/>
    <w:rsid w:val="00535F4B"/>
    <w:rsid w:val="005360E1"/>
    <w:rsid w:val="005370D2"/>
    <w:rsid w:val="00537547"/>
    <w:rsid w:val="005379BE"/>
    <w:rsid w:val="00537E64"/>
    <w:rsid w:val="005400C2"/>
    <w:rsid w:val="00540114"/>
    <w:rsid w:val="0054025E"/>
    <w:rsid w:val="00541079"/>
    <w:rsid w:val="00541AEC"/>
    <w:rsid w:val="005420D1"/>
    <w:rsid w:val="00542525"/>
    <w:rsid w:val="00543558"/>
    <w:rsid w:val="005435A2"/>
    <w:rsid w:val="00543F40"/>
    <w:rsid w:val="005441EE"/>
    <w:rsid w:val="005442EC"/>
    <w:rsid w:val="005446B7"/>
    <w:rsid w:val="00545705"/>
    <w:rsid w:val="00545C69"/>
    <w:rsid w:val="00545E1E"/>
    <w:rsid w:val="00545E2B"/>
    <w:rsid w:val="00546664"/>
    <w:rsid w:val="00546746"/>
    <w:rsid w:val="005467DC"/>
    <w:rsid w:val="00546CC0"/>
    <w:rsid w:val="0054776C"/>
    <w:rsid w:val="00547AA5"/>
    <w:rsid w:val="00547BD9"/>
    <w:rsid w:val="00547E14"/>
    <w:rsid w:val="00550A16"/>
    <w:rsid w:val="00550E0A"/>
    <w:rsid w:val="00551299"/>
    <w:rsid w:val="00551327"/>
    <w:rsid w:val="00551F4C"/>
    <w:rsid w:val="00553B97"/>
    <w:rsid w:val="005549F0"/>
    <w:rsid w:val="00554C28"/>
    <w:rsid w:val="0055510F"/>
    <w:rsid w:val="005558A6"/>
    <w:rsid w:val="00555956"/>
    <w:rsid w:val="00555A4E"/>
    <w:rsid w:val="00555AA5"/>
    <w:rsid w:val="00556677"/>
    <w:rsid w:val="00556951"/>
    <w:rsid w:val="005569BC"/>
    <w:rsid w:val="00557089"/>
    <w:rsid w:val="005570A4"/>
    <w:rsid w:val="00557354"/>
    <w:rsid w:val="00557400"/>
    <w:rsid w:val="00557461"/>
    <w:rsid w:val="0056007E"/>
    <w:rsid w:val="0056062E"/>
    <w:rsid w:val="00560B7B"/>
    <w:rsid w:val="0056121C"/>
    <w:rsid w:val="00561BCC"/>
    <w:rsid w:val="00562676"/>
    <w:rsid w:val="00562B1D"/>
    <w:rsid w:val="0056363E"/>
    <w:rsid w:val="00563D9F"/>
    <w:rsid w:val="005642CC"/>
    <w:rsid w:val="0056461D"/>
    <w:rsid w:val="0056519B"/>
    <w:rsid w:val="005653BF"/>
    <w:rsid w:val="005654BA"/>
    <w:rsid w:val="00565AD8"/>
    <w:rsid w:val="00565E6D"/>
    <w:rsid w:val="00566664"/>
    <w:rsid w:val="005673DA"/>
    <w:rsid w:val="0056797B"/>
    <w:rsid w:val="00567D39"/>
    <w:rsid w:val="00567E0D"/>
    <w:rsid w:val="00570EC4"/>
    <w:rsid w:val="00570EF5"/>
    <w:rsid w:val="00571527"/>
    <w:rsid w:val="00572945"/>
    <w:rsid w:val="00572AC3"/>
    <w:rsid w:val="00572D44"/>
    <w:rsid w:val="00572F2D"/>
    <w:rsid w:val="0057326A"/>
    <w:rsid w:val="00573295"/>
    <w:rsid w:val="00573540"/>
    <w:rsid w:val="0057373B"/>
    <w:rsid w:val="005748B9"/>
    <w:rsid w:val="00574AA8"/>
    <w:rsid w:val="00574EBF"/>
    <w:rsid w:val="00574EF3"/>
    <w:rsid w:val="00575691"/>
    <w:rsid w:val="0057570B"/>
    <w:rsid w:val="005769C2"/>
    <w:rsid w:val="00576DAF"/>
    <w:rsid w:val="00576ECC"/>
    <w:rsid w:val="00577642"/>
    <w:rsid w:val="00577CAA"/>
    <w:rsid w:val="005806FB"/>
    <w:rsid w:val="00580E85"/>
    <w:rsid w:val="00581367"/>
    <w:rsid w:val="005813FF"/>
    <w:rsid w:val="0058153C"/>
    <w:rsid w:val="00581968"/>
    <w:rsid w:val="00581CB0"/>
    <w:rsid w:val="00582242"/>
    <w:rsid w:val="00582AB5"/>
    <w:rsid w:val="005834DB"/>
    <w:rsid w:val="00583627"/>
    <w:rsid w:val="0058378C"/>
    <w:rsid w:val="00583CA9"/>
    <w:rsid w:val="00583E04"/>
    <w:rsid w:val="00584633"/>
    <w:rsid w:val="005848F9"/>
    <w:rsid w:val="00584992"/>
    <w:rsid w:val="00584C2E"/>
    <w:rsid w:val="0058547E"/>
    <w:rsid w:val="00585606"/>
    <w:rsid w:val="0058683B"/>
    <w:rsid w:val="0058691E"/>
    <w:rsid w:val="00586F92"/>
    <w:rsid w:val="005875C8"/>
    <w:rsid w:val="005906E2"/>
    <w:rsid w:val="00590CD6"/>
    <w:rsid w:val="00590E2A"/>
    <w:rsid w:val="00591667"/>
    <w:rsid w:val="0059173F"/>
    <w:rsid w:val="00591B59"/>
    <w:rsid w:val="00592497"/>
    <w:rsid w:val="00592E10"/>
    <w:rsid w:val="00593B74"/>
    <w:rsid w:val="005941A7"/>
    <w:rsid w:val="00594431"/>
    <w:rsid w:val="00594883"/>
    <w:rsid w:val="005951AB"/>
    <w:rsid w:val="00595445"/>
    <w:rsid w:val="00595963"/>
    <w:rsid w:val="00595992"/>
    <w:rsid w:val="00595AAE"/>
    <w:rsid w:val="0059611A"/>
    <w:rsid w:val="005963D8"/>
    <w:rsid w:val="005967D6"/>
    <w:rsid w:val="00596A98"/>
    <w:rsid w:val="00597090"/>
    <w:rsid w:val="005970B5"/>
    <w:rsid w:val="00597485"/>
    <w:rsid w:val="005975E3"/>
    <w:rsid w:val="0059771B"/>
    <w:rsid w:val="005977EB"/>
    <w:rsid w:val="005A0461"/>
    <w:rsid w:val="005A0DB0"/>
    <w:rsid w:val="005A0DC1"/>
    <w:rsid w:val="005A10CC"/>
    <w:rsid w:val="005A1B54"/>
    <w:rsid w:val="005A1E4D"/>
    <w:rsid w:val="005A26EF"/>
    <w:rsid w:val="005A2A98"/>
    <w:rsid w:val="005A2B96"/>
    <w:rsid w:val="005A2DF2"/>
    <w:rsid w:val="005A2E98"/>
    <w:rsid w:val="005A3E02"/>
    <w:rsid w:val="005A4030"/>
    <w:rsid w:val="005A5360"/>
    <w:rsid w:val="005A55D6"/>
    <w:rsid w:val="005A5B78"/>
    <w:rsid w:val="005A5BF4"/>
    <w:rsid w:val="005A5CCE"/>
    <w:rsid w:val="005A5D5D"/>
    <w:rsid w:val="005A5E5C"/>
    <w:rsid w:val="005A62E0"/>
    <w:rsid w:val="005A663A"/>
    <w:rsid w:val="005A669F"/>
    <w:rsid w:val="005A71A5"/>
    <w:rsid w:val="005A7AAD"/>
    <w:rsid w:val="005A7CA3"/>
    <w:rsid w:val="005A7E1A"/>
    <w:rsid w:val="005B0859"/>
    <w:rsid w:val="005B08DD"/>
    <w:rsid w:val="005B0BE6"/>
    <w:rsid w:val="005B0F93"/>
    <w:rsid w:val="005B1C3F"/>
    <w:rsid w:val="005B2377"/>
    <w:rsid w:val="005B2542"/>
    <w:rsid w:val="005B27E6"/>
    <w:rsid w:val="005B2EA3"/>
    <w:rsid w:val="005B300D"/>
    <w:rsid w:val="005B37CF"/>
    <w:rsid w:val="005B37E6"/>
    <w:rsid w:val="005B39CE"/>
    <w:rsid w:val="005B3B4E"/>
    <w:rsid w:val="005B48F9"/>
    <w:rsid w:val="005B55C6"/>
    <w:rsid w:val="005B65F3"/>
    <w:rsid w:val="005B7E9F"/>
    <w:rsid w:val="005C1336"/>
    <w:rsid w:val="005C1701"/>
    <w:rsid w:val="005C1906"/>
    <w:rsid w:val="005C2440"/>
    <w:rsid w:val="005C3163"/>
    <w:rsid w:val="005C3A25"/>
    <w:rsid w:val="005C404A"/>
    <w:rsid w:val="005C40C2"/>
    <w:rsid w:val="005C430B"/>
    <w:rsid w:val="005C4426"/>
    <w:rsid w:val="005C45CB"/>
    <w:rsid w:val="005C4B75"/>
    <w:rsid w:val="005C5016"/>
    <w:rsid w:val="005C50E7"/>
    <w:rsid w:val="005C5553"/>
    <w:rsid w:val="005C5966"/>
    <w:rsid w:val="005C5A06"/>
    <w:rsid w:val="005C6B45"/>
    <w:rsid w:val="005C6E53"/>
    <w:rsid w:val="005C76F6"/>
    <w:rsid w:val="005C7715"/>
    <w:rsid w:val="005C7B24"/>
    <w:rsid w:val="005D0226"/>
    <w:rsid w:val="005D0384"/>
    <w:rsid w:val="005D0BDB"/>
    <w:rsid w:val="005D11A5"/>
    <w:rsid w:val="005D12A9"/>
    <w:rsid w:val="005D1452"/>
    <w:rsid w:val="005D1BA9"/>
    <w:rsid w:val="005D1E4F"/>
    <w:rsid w:val="005D1E8C"/>
    <w:rsid w:val="005D2804"/>
    <w:rsid w:val="005D2BF8"/>
    <w:rsid w:val="005D2EE5"/>
    <w:rsid w:val="005D3479"/>
    <w:rsid w:val="005D35ED"/>
    <w:rsid w:val="005D36DD"/>
    <w:rsid w:val="005D3FC8"/>
    <w:rsid w:val="005D4904"/>
    <w:rsid w:val="005D5167"/>
    <w:rsid w:val="005D5892"/>
    <w:rsid w:val="005D5FDB"/>
    <w:rsid w:val="005D6202"/>
    <w:rsid w:val="005D65D8"/>
    <w:rsid w:val="005D6F1B"/>
    <w:rsid w:val="005D7B9E"/>
    <w:rsid w:val="005E0120"/>
    <w:rsid w:val="005E0775"/>
    <w:rsid w:val="005E082D"/>
    <w:rsid w:val="005E0B19"/>
    <w:rsid w:val="005E10C1"/>
    <w:rsid w:val="005E1D91"/>
    <w:rsid w:val="005E22E9"/>
    <w:rsid w:val="005E2C32"/>
    <w:rsid w:val="005E2D30"/>
    <w:rsid w:val="005E2D78"/>
    <w:rsid w:val="005E388A"/>
    <w:rsid w:val="005E38B2"/>
    <w:rsid w:val="005E3926"/>
    <w:rsid w:val="005E3E39"/>
    <w:rsid w:val="005E5052"/>
    <w:rsid w:val="005E5BFF"/>
    <w:rsid w:val="005E6435"/>
    <w:rsid w:val="005E68D3"/>
    <w:rsid w:val="005E6A2F"/>
    <w:rsid w:val="005E6B2D"/>
    <w:rsid w:val="005F0942"/>
    <w:rsid w:val="005F0D85"/>
    <w:rsid w:val="005F0ED4"/>
    <w:rsid w:val="005F12DA"/>
    <w:rsid w:val="005F1BCE"/>
    <w:rsid w:val="005F235B"/>
    <w:rsid w:val="005F2570"/>
    <w:rsid w:val="005F2D5A"/>
    <w:rsid w:val="005F3059"/>
    <w:rsid w:val="005F380C"/>
    <w:rsid w:val="005F429D"/>
    <w:rsid w:val="005F5262"/>
    <w:rsid w:val="005F5612"/>
    <w:rsid w:val="005F5F6D"/>
    <w:rsid w:val="005F6C7F"/>
    <w:rsid w:val="005F729D"/>
    <w:rsid w:val="005F75B9"/>
    <w:rsid w:val="00601B89"/>
    <w:rsid w:val="00602603"/>
    <w:rsid w:val="0060291D"/>
    <w:rsid w:val="00602A50"/>
    <w:rsid w:val="00603102"/>
    <w:rsid w:val="006041F9"/>
    <w:rsid w:val="00604F7B"/>
    <w:rsid w:val="00605226"/>
    <w:rsid w:val="00605D92"/>
    <w:rsid w:val="00605EF6"/>
    <w:rsid w:val="0060657C"/>
    <w:rsid w:val="006072BF"/>
    <w:rsid w:val="0060761D"/>
    <w:rsid w:val="0060791A"/>
    <w:rsid w:val="0061052E"/>
    <w:rsid w:val="00610565"/>
    <w:rsid w:val="006110BD"/>
    <w:rsid w:val="006119F3"/>
    <w:rsid w:val="00611C6A"/>
    <w:rsid w:val="00611DB7"/>
    <w:rsid w:val="00612BD9"/>
    <w:rsid w:val="0061317B"/>
    <w:rsid w:val="00613886"/>
    <w:rsid w:val="006139C5"/>
    <w:rsid w:val="0061484B"/>
    <w:rsid w:val="006152B2"/>
    <w:rsid w:val="00615919"/>
    <w:rsid w:val="00615E43"/>
    <w:rsid w:val="0061605D"/>
    <w:rsid w:val="006172A3"/>
    <w:rsid w:val="006173F8"/>
    <w:rsid w:val="00617476"/>
    <w:rsid w:val="00617DD1"/>
    <w:rsid w:val="0062100B"/>
    <w:rsid w:val="0062108B"/>
    <w:rsid w:val="006210EB"/>
    <w:rsid w:val="00621259"/>
    <w:rsid w:val="00621A22"/>
    <w:rsid w:val="00622004"/>
    <w:rsid w:val="00622725"/>
    <w:rsid w:val="00622744"/>
    <w:rsid w:val="00622977"/>
    <w:rsid w:val="00622F0D"/>
    <w:rsid w:val="0062320C"/>
    <w:rsid w:val="00623376"/>
    <w:rsid w:val="00624380"/>
    <w:rsid w:val="00624571"/>
    <w:rsid w:val="006247AD"/>
    <w:rsid w:val="00624D15"/>
    <w:rsid w:val="00624F50"/>
    <w:rsid w:val="0062500F"/>
    <w:rsid w:val="00625030"/>
    <w:rsid w:val="00625062"/>
    <w:rsid w:val="00625157"/>
    <w:rsid w:val="0062536D"/>
    <w:rsid w:val="006256F0"/>
    <w:rsid w:val="00627D91"/>
    <w:rsid w:val="00627EFF"/>
    <w:rsid w:val="006308C1"/>
    <w:rsid w:val="00631727"/>
    <w:rsid w:val="00631EEB"/>
    <w:rsid w:val="0063291A"/>
    <w:rsid w:val="0063369B"/>
    <w:rsid w:val="0063480F"/>
    <w:rsid w:val="0063499D"/>
    <w:rsid w:val="00634C0E"/>
    <w:rsid w:val="006355EF"/>
    <w:rsid w:val="00635A44"/>
    <w:rsid w:val="00636391"/>
    <w:rsid w:val="0063677D"/>
    <w:rsid w:val="00636B56"/>
    <w:rsid w:val="006374C8"/>
    <w:rsid w:val="00637725"/>
    <w:rsid w:val="00640215"/>
    <w:rsid w:val="006404FF"/>
    <w:rsid w:val="00640F60"/>
    <w:rsid w:val="00641132"/>
    <w:rsid w:val="00641292"/>
    <w:rsid w:val="00641642"/>
    <w:rsid w:val="00641753"/>
    <w:rsid w:val="00641831"/>
    <w:rsid w:val="00641E5C"/>
    <w:rsid w:val="006433E0"/>
    <w:rsid w:val="00643919"/>
    <w:rsid w:val="00643BA8"/>
    <w:rsid w:val="00643DE8"/>
    <w:rsid w:val="0064401F"/>
    <w:rsid w:val="00644065"/>
    <w:rsid w:val="0064441E"/>
    <w:rsid w:val="00644945"/>
    <w:rsid w:val="00644DCC"/>
    <w:rsid w:val="0064544C"/>
    <w:rsid w:val="00645605"/>
    <w:rsid w:val="00645975"/>
    <w:rsid w:val="00645ACA"/>
    <w:rsid w:val="00645CC9"/>
    <w:rsid w:val="006466E2"/>
    <w:rsid w:val="00647150"/>
    <w:rsid w:val="00647249"/>
    <w:rsid w:val="006507E0"/>
    <w:rsid w:val="00650944"/>
    <w:rsid w:val="00651083"/>
    <w:rsid w:val="006510DC"/>
    <w:rsid w:val="00651622"/>
    <w:rsid w:val="0065192C"/>
    <w:rsid w:val="00651ABA"/>
    <w:rsid w:val="00651C2D"/>
    <w:rsid w:val="0065203D"/>
    <w:rsid w:val="00652089"/>
    <w:rsid w:val="00652102"/>
    <w:rsid w:val="006526B6"/>
    <w:rsid w:val="00652B3B"/>
    <w:rsid w:val="00652B7B"/>
    <w:rsid w:val="0065330D"/>
    <w:rsid w:val="00653497"/>
    <w:rsid w:val="0065385F"/>
    <w:rsid w:val="00653F73"/>
    <w:rsid w:val="0065454A"/>
    <w:rsid w:val="0065486E"/>
    <w:rsid w:val="0065576B"/>
    <w:rsid w:val="00655F72"/>
    <w:rsid w:val="0065664C"/>
    <w:rsid w:val="00656790"/>
    <w:rsid w:val="00656BE9"/>
    <w:rsid w:val="00657388"/>
    <w:rsid w:val="0065753F"/>
    <w:rsid w:val="00657CE9"/>
    <w:rsid w:val="00660474"/>
    <w:rsid w:val="00660AC6"/>
    <w:rsid w:val="0066164E"/>
    <w:rsid w:val="006616E0"/>
    <w:rsid w:val="00662091"/>
    <w:rsid w:val="00662484"/>
    <w:rsid w:val="00662C03"/>
    <w:rsid w:val="00663CAA"/>
    <w:rsid w:val="00663EFF"/>
    <w:rsid w:val="00664431"/>
    <w:rsid w:val="006650ED"/>
    <w:rsid w:val="0066547F"/>
    <w:rsid w:val="006654F4"/>
    <w:rsid w:val="00665C92"/>
    <w:rsid w:val="006665E1"/>
    <w:rsid w:val="00666E3D"/>
    <w:rsid w:val="006672BA"/>
    <w:rsid w:val="00667921"/>
    <w:rsid w:val="00667B7B"/>
    <w:rsid w:val="006702F6"/>
    <w:rsid w:val="006710A5"/>
    <w:rsid w:val="006713B3"/>
    <w:rsid w:val="006713D0"/>
    <w:rsid w:val="00671504"/>
    <w:rsid w:val="0067168A"/>
    <w:rsid w:val="006720C8"/>
    <w:rsid w:val="00672CCA"/>
    <w:rsid w:val="00673023"/>
    <w:rsid w:val="006735E5"/>
    <w:rsid w:val="0067412D"/>
    <w:rsid w:val="006745C7"/>
    <w:rsid w:val="0067498E"/>
    <w:rsid w:val="0067499E"/>
    <w:rsid w:val="00674B0D"/>
    <w:rsid w:val="00675BA5"/>
    <w:rsid w:val="00676E32"/>
    <w:rsid w:val="00676FDE"/>
    <w:rsid w:val="00677F07"/>
    <w:rsid w:val="00677F9C"/>
    <w:rsid w:val="006801F0"/>
    <w:rsid w:val="006803E3"/>
    <w:rsid w:val="0068107B"/>
    <w:rsid w:val="00681863"/>
    <w:rsid w:val="00681AAA"/>
    <w:rsid w:val="00682428"/>
    <w:rsid w:val="00682D26"/>
    <w:rsid w:val="00683596"/>
    <w:rsid w:val="00683F7D"/>
    <w:rsid w:val="00684038"/>
    <w:rsid w:val="006844B7"/>
    <w:rsid w:val="006862AA"/>
    <w:rsid w:val="006869B6"/>
    <w:rsid w:val="00686E3E"/>
    <w:rsid w:val="0068702E"/>
    <w:rsid w:val="006870FB"/>
    <w:rsid w:val="00687748"/>
    <w:rsid w:val="00687B9F"/>
    <w:rsid w:val="00690685"/>
    <w:rsid w:val="00690E86"/>
    <w:rsid w:val="00691643"/>
    <w:rsid w:val="00691C02"/>
    <w:rsid w:val="00692313"/>
    <w:rsid w:val="00692345"/>
    <w:rsid w:val="00692974"/>
    <w:rsid w:val="00692BFB"/>
    <w:rsid w:val="00692F13"/>
    <w:rsid w:val="00692F1B"/>
    <w:rsid w:val="006931D5"/>
    <w:rsid w:val="00693BBA"/>
    <w:rsid w:val="00693E21"/>
    <w:rsid w:val="00693E91"/>
    <w:rsid w:val="00693EBD"/>
    <w:rsid w:val="00694385"/>
    <w:rsid w:val="00695101"/>
    <w:rsid w:val="0069538F"/>
    <w:rsid w:val="006958E4"/>
    <w:rsid w:val="00695997"/>
    <w:rsid w:val="00695FF3"/>
    <w:rsid w:val="00696146"/>
    <w:rsid w:val="00696E6B"/>
    <w:rsid w:val="00697210"/>
    <w:rsid w:val="00697629"/>
    <w:rsid w:val="006979A1"/>
    <w:rsid w:val="00697BFA"/>
    <w:rsid w:val="006A007A"/>
    <w:rsid w:val="006A02D5"/>
    <w:rsid w:val="006A0756"/>
    <w:rsid w:val="006A0963"/>
    <w:rsid w:val="006A0E7B"/>
    <w:rsid w:val="006A1F4B"/>
    <w:rsid w:val="006A2106"/>
    <w:rsid w:val="006A26C4"/>
    <w:rsid w:val="006A2D29"/>
    <w:rsid w:val="006A2E80"/>
    <w:rsid w:val="006A36C8"/>
    <w:rsid w:val="006A37F1"/>
    <w:rsid w:val="006A3F01"/>
    <w:rsid w:val="006A4A13"/>
    <w:rsid w:val="006A543E"/>
    <w:rsid w:val="006A5516"/>
    <w:rsid w:val="006A599C"/>
    <w:rsid w:val="006A651B"/>
    <w:rsid w:val="006A6771"/>
    <w:rsid w:val="006A7B40"/>
    <w:rsid w:val="006A7E32"/>
    <w:rsid w:val="006B013D"/>
    <w:rsid w:val="006B0405"/>
    <w:rsid w:val="006B1119"/>
    <w:rsid w:val="006B1315"/>
    <w:rsid w:val="006B1819"/>
    <w:rsid w:val="006B19F3"/>
    <w:rsid w:val="006B235E"/>
    <w:rsid w:val="006B2606"/>
    <w:rsid w:val="006B2962"/>
    <w:rsid w:val="006B2D76"/>
    <w:rsid w:val="006B307E"/>
    <w:rsid w:val="006B30CD"/>
    <w:rsid w:val="006B3271"/>
    <w:rsid w:val="006B3506"/>
    <w:rsid w:val="006B3A9B"/>
    <w:rsid w:val="006B445B"/>
    <w:rsid w:val="006B449C"/>
    <w:rsid w:val="006B496F"/>
    <w:rsid w:val="006B4B78"/>
    <w:rsid w:val="006B4C5F"/>
    <w:rsid w:val="006B5067"/>
    <w:rsid w:val="006B6121"/>
    <w:rsid w:val="006B69F4"/>
    <w:rsid w:val="006B6AB1"/>
    <w:rsid w:val="006B7F16"/>
    <w:rsid w:val="006B7FF0"/>
    <w:rsid w:val="006C036C"/>
    <w:rsid w:val="006C0605"/>
    <w:rsid w:val="006C0AB3"/>
    <w:rsid w:val="006C1285"/>
    <w:rsid w:val="006C12BB"/>
    <w:rsid w:val="006C132B"/>
    <w:rsid w:val="006C1545"/>
    <w:rsid w:val="006C15F4"/>
    <w:rsid w:val="006C1682"/>
    <w:rsid w:val="006C1EEE"/>
    <w:rsid w:val="006C1F45"/>
    <w:rsid w:val="006C1F48"/>
    <w:rsid w:val="006C2C44"/>
    <w:rsid w:val="006C2D9F"/>
    <w:rsid w:val="006C3244"/>
    <w:rsid w:val="006C3824"/>
    <w:rsid w:val="006C3A76"/>
    <w:rsid w:val="006C4346"/>
    <w:rsid w:val="006C49F3"/>
    <w:rsid w:val="006C4CB3"/>
    <w:rsid w:val="006C50E8"/>
    <w:rsid w:val="006C533F"/>
    <w:rsid w:val="006C54FA"/>
    <w:rsid w:val="006C5554"/>
    <w:rsid w:val="006C5F89"/>
    <w:rsid w:val="006C6204"/>
    <w:rsid w:val="006C635E"/>
    <w:rsid w:val="006C649C"/>
    <w:rsid w:val="006C67E7"/>
    <w:rsid w:val="006C6F13"/>
    <w:rsid w:val="006C6FBF"/>
    <w:rsid w:val="006C7055"/>
    <w:rsid w:val="006C7110"/>
    <w:rsid w:val="006C7186"/>
    <w:rsid w:val="006C724D"/>
    <w:rsid w:val="006C724F"/>
    <w:rsid w:val="006C7B6C"/>
    <w:rsid w:val="006C7BF8"/>
    <w:rsid w:val="006D01D5"/>
    <w:rsid w:val="006D094E"/>
    <w:rsid w:val="006D0C64"/>
    <w:rsid w:val="006D1465"/>
    <w:rsid w:val="006D2A7C"/>
    <w:rsid w:val="006D2FC6"/>
    <w:rsid w:val="006D3E5D"/>
    <w:rsid w:val="006D3FD9"/>
    <w:rsid w:val="006D48EF"/>
    <w:rsid w:val="006D4BBD"/>
    <w:rsid w:val="006D5981"/>
    <w:rsid w:val="006D5C1A"/>
    <w:rsid w:val="006D5D51"/>
    <w:rsid w:val="006D5DD7"/>
    <w:rsid w:val="006D6725"/>
    <w:rsid w:val="006D69EE"/>
    <w:rsid w:val="006D75CE"/>
    <w:rsid w:val="006D7608"/>
    <w:rsid w:val="006E01DC"/>
    <w:rsid w:val="006E08A6"/>
    <w:rsid w:val="006E095A"/>
    <w:rsid w:val="006E0B5D"/>
    <w:rsid w:val="006E124E"/>
    <w:rsid w:val="006E15D3"/>
    <w:rsid w:val="006E1D37"/>
    <w:rsid w:val="006E222C"/>
    <w:rsid w:val="006E238E"/>
    <w:rsid w:val="006E33D9"/>
    <w:rsid w:val="006E37FC"/>
    <w:rsid w:val="006E3BC6"/>
    <w:rsid w:val="006E3DB5"/>
    <w:rsid w:val="006E426B"/>
    <w:rsid w:val="006E4517"/>
    <w:rsid w:val="006E4886"/>
    <w:rsid w:val="006E49AE"/>
    <w:rsid w:val="006E4EAF"/>
    <w:rsid w:val="006E541B"/>
    <w:rsid w:val="006E5795"/>
    <w:rsid w:val="006E5DAA"/>
    <w:rsid w:val="006E6116"/>
    <w:rsid w:val="006E643D"/>
    <w:rsid w:val="006E64BA"/>
    <w:rsid w:val="006E6662"/>
    <w:rsid w:val="006E6968"/>
    <w:rsid w:val="006E71A1"/>
    <w:rsid w:val="006F0F06"/>
    <w:rsid w:val="006F14BE"/>
    <w:rsid w:val="006F1918"/>
    <w:rsid w:val="006F1D08"/>
    <w:rsid w:val="006F1D1F"/>
    <w:rsid w:val="006F2D19"/>
    <w:rsid w:val="006F2D6D"/>
    <w:rsid w:val="006F3137"/>
    <w:rsid w:val="006F329C"/>
    <w:rsid w:val="006F3561"/>
    <w:rsid w:val="006F3A5E"/>
    <w:rsid w:val="006F3C4B"/>
    <w:rsid w:val="006F3CC1"/>
    <w:rsid w:val="006F3DA7"/>
    <w:rsid w:val="006F4318"/>
    <w:rsid w:val="006F43ED"/>
    <w:rsid w:val="006F4534"/>
    <w:rsid w:val="006F45EC"/>
    <w:rsid w:val="006F4C81"/>
    <w:rsid w:val="006F506D"/>
    <w:rsid w:val="006F5C54"/>
    <w:rsid w:val="006F6503"/>
    <w:rsid w:val="006F656C"/>
    <w:rsid w:val="006F6AB8"/>
    <w:rsid w:val="006F723B"/>
    <w:rsid w:val="006F769F"/>
    <w:rsid w:val="006F7899"/>
    <w:rsid w:val="006F7E04"/>
    <w:rsid w:val="0070023C"/>
    <w:rsid w:val="00700BA5"/>
    <w:rsid w:val="00701076"/>
    <w:rsid w:val="00701554"/>
    <w:rsid w:val="007018BA"/>
    <w:rsid w:val="00701C9D"/>
    <w:rsid w:val="00701CDD"/>
    <w:rsid w:val="007023AD"/>
    <w:rsid w:val="00702430"/>
    <w:rsid w:val="0070244E"/>
    <w:rsid w:val="007029EB"/>
    <w:rsid w:val="00704139"/>
    <w:rsid w:val="00704911"/>
    <w:rsid w:val="00704AE5"/>
    <w:rsid w:val="00704CE8"/>
    <w:rsid w:val="007055BF"/>
    <w:rsid w:val="00705869"/>
    <w:rsid w:val="0070586C"/>
    <w:rsid w:val="007069C4"/>
    <w:rsid w:val="00706A0C"/>
    <w:rsid w:val="00706CE1"/>
    <w:rsid w:val="00707179"/>
    <w:rsid w:val="00707248"/>
    <w:rsid w:val="00707652"/>
    <w:rsid w:val="00707823"/>
    <w:rsid w:val="00707A7A"/>
    <w:rsid w:val="00710096"/>
    <w:rsid w:val="0071043F"/>
    <w:rsid w:val="0071052C"/>
    <w:rsid w:val="007109DA"/>
    <w:rsid w:val="007120C3"/>
    <w:rsid w:val="00712167"/>
    <w:rsid w:val="00712573"/>
    <w:rsid w:val="0071383D"/>
    <w:rsid w:val="0071384E"/>
    <w:rsid w:val="00713BBD"/>
    <w:rsid w:val="007140F6"/>
    <w:rsid w:val="007145E8"/>
    <w:rsid w:val="00714CC7"/>
    <w:rsid w:val="007150F5"/>
    <w:rsid w:val="00715BBD"/>
    <w:rsid w:val="00715E0F"/>
    <w:rsid w:val="00715F67"/>
    <w:rsid w:val="00715F96"/>
    <w:rsid w:val="007163B4"/>
    <w:rsid w:val="00716B38"/>
    <w:rsid w:val="00716E6B"/>
    <w:rsid w:val="007177A3"/>
    <w:rsid w:val="0071786B"/>
    <w:rsid w:val="00717DEA"/>
    <w:rsid w:val="007205E8"/>
    <w:rsid w:val="007207B4"/>
    <w:rsid w:val="00721B84"/>
    <w:rsid w:val="00721BBC"/>
    <w:rsid w:val="00721BCE"/>
    <w:rsid w:val="00721EFC"/>
    <w:rsid w:val="00722112"/>
    <w:rsid w:val="0072227A"/>
    <w:rsid w:val="00722793"/>
    <w:rsid w:val="007227FF"/>
    <w:rsid w:val="00723167"/>
    <w:rsid w:val="007233CB"/>
    <w:rsid w:val="00723480"/>
    <w:rsid w:val="00724478"/>
    <w:rsid w:val="007244CF"/>
    <w:rsid w:val="007247DB"/>
    <w:rsid w:val="0072481B"/>
    <w:rsid w:val="00724899"/>
    <w:rsid w:val="00724EB4"/>
    <w:rsid w:val="00724F81"/>
    <w:rsid w:val="00725603"/>
    <w:rsid w:val="00726604"/>
    <w:rsid w:val="00726B62"/>
    <w:rsid w:val="00726FF6"/>
    <w:rsid w:val="0073002F"/>
    <w:rsid w:val="0073008E"/>
    <w:rsid w:val="007300F2"/>
    <w:rsid w:val="007303B8"/>
    <w:rsid w:val="007306DB"/>
    <w:rsid w:val="007309C1"/>
    <w:rsid w:val="00730A97"/>
    <w:rsid w:val="00730C58"/>
    <w:rsid w:val="00732178"/>
    <w:rsid w:val="00732476"/>
    <w:rsid w:val="00732558"/>
    <w:rsid w:val="007327BD"/>
    <w:rsid w:val="00732B6C"/>
    <w:rsid w:val="0073309E"/>
    <w:rsid w:val="007331C6"/>
    <w:rsid w:val="007332B9"/>
    <w:rsid w:val="0073353C"/>
    <w:rsid w:val="00733695"/>
    <w:rsid w:val="00734115"/>
    <w:rsid w:val="00734382"/>
    <w:rsid w:val="00734B42"/>
    <w:rsid w:val="00734D90"/>
    <w:rsid w:val="00735984"/>
    <w:rsid w:val="00735AFC"/>
    <w:rsid w:val="0073601F"/>
    <w:rsid w:val="007362A8"/>
    <w:rsid w:val="00737508"/>
    <w:rsid w:val="0073771A"/>
    <w:rsid w:val="00737970"/>
    <w:rsid w:val="0073799E"/>
    <w:rsid w:val="007401BF"/>
    <w:rsid w:val="00740380"/>
    <w:rsid w:val="007404DA"/>
    <w:rsid w:val="00740520"/>
    <w:rsid w:val="0074140F"/>
    <w:rsid w:val="00741D0A"/>
    <w:rsid w:val="00741EDE"/>
    <w:rsid w:val="00741F36"/>
    <w:rsid w:val="007422F9"/>
    <w:rsid w:val="00742385"/>
    <w:rsid w:val="0074267C"/>
    <w:rsid w:val="007427E0"/>
    <w:rsid w:val="00742D9A"/>
    <w:rsid w:val="00743BAE"/>
    <w:rsid w:val="00744013"/>
    <w:rsid w:val="0074455B"/>
    <w:rsid w:val="007449C3"/>
    <w:rsid w:val="00744F3D"/>
    <w:rsid w:val="00744F79"/>
    <w:rsid w:val="00745794"/>
    <w:rsid w:val="00745856"/>
    <w:rsid w:val="00745909"/>
    <w:rsid w:val="007464BD"/>
    <w:rsid w:val="007464E6"/>
    <w:rsid w:val="00746518"/>
    <w:rsid w:val="007469FD"/>
    <w:rsid w:val="00746DBD"/>
    <w:rsid w:val="00747215"/>
    <w:rsid w:val="0074750B"/>
    <w:rsid w:val="007475A4"/>
    <w:rsid w:val="007475FC"/>
    <w:rsid w:val="007501A6"/>
    <w:rsid w:val="007502E2"/>
    <w:rsid w:val="00750708"/>
    <w:rsid w:val="00750801"/>
    <w:rsid w:val="00750E39"/>
    <w:rsid w:val="00750F21"/>
    <w:rsid w:val="00751035"/>
    <w:rsid w:val="00751296"/>
    <w:rsid w:val="007519E8"/>
    <w:rsid w:val="0075215C"/>
    <w:rsid w:val="00752A0D"/>
    <w:rsid w:val="00752CB1"/>
    <w:rsid w:val="007533C8"/>
    <w:rsid w:val="007538C0"/>
    <w:rsid w:val="00753A34"/>
    <w:rsid w:val="00754D4F"/>
    <w:rsid w:val="0075640C"/>
    <w:rsid w:val="007567DB"/>
    <w:rsid w:val="0075726A"/>
    <w:rsid w:val="007576B6"/>
    <w:rsid w:val="00757AD6"/>
    <w:rsid w:val="00757E0A"/>
    <w:rsid w:val="00757FD8"/>
    <w:rsid w:val="00760582"/>
    <w:rsid w:val="007605D4"/>
    <w:rsid w:val="007608B4"/>
    <w:rsid w:val="0076112A"/>
    <w:rsid w:val="00761897"/>
    <w:rsid w:val="0076199D"/>
    <w:rsid w:val="00761D79"/>
    <w:rsid w:val="0076204A"/>
    <w:rsid w:val="007629ED"/>
    <w:rsid w:val="00763039"/>
    <w:rsid w:val="00763042"/>
    <w:rsid w:val="00763990"/>
    <w:rsid w:val="00763E9F"/>
    <w:rsid w:val="00764D76"/>
    <w:rsid w:val="00765A5B"/>
    <w:rsid w:val="00765C17"/>
    <w:rsid w:val="00765C58"/>
    <w:rsid w:val="00765F6B"/>
    <w:rsid w:val="00765F98"/>
    <w:rsid w:val="00767409"/>
    <w:rsid w:val="007675CE"/>
    <w:rsid w:val="007675F1"/>
    <w:rsid w:val="00767B72"/>
    <w:rsid w:val="00767F69"/>
    <w:rsid w:val="00770088"/>
    <w:rsid w:val="0077036C"/>
    <w:rsid w:val="00770657"/>
    <w:rsid w:val="00770677"/>
    <w:rsid w:val="007709A5"/>
    <w:rsid w:val="00770AA8"/>
    <w:rsid w:val="00770CB2"/>
    <w:rsid w:val="00770E5D"/>
    <w:rsid w:val="007714FD"/>
    <w:rsid w:val="007716A5"/>
    <w:rsid w:val="00771DD5"/>
    <w:rsid w:val="007723E7"/>
    <w:rsid w:val="0077265D"/>
    <w:rsid w:val="007729B5"/>
    <w:rsid w:val="0077335C"/>
    <w:rsid w:val="00773452"/>
    <w:rsid w:val="00773AAA"/>
    <w:rsid w:val="00773C47"/>
    <w:rsid w:val="007747F8"/>
    <w:rsid w:val="0077509D"/>
    <w:rsid w:val="00775AB5"/>
    <w:rsid w:val="00775E13"/>
    <w:rsid w:val="00776C61"/>
    <w:rsid w:val="00776E1D"/>
    <w:rsid w:val="007773FF"/>
    <w:rsid w:val="00777922"/>
    <w:rsid w:val="00780434"/>
    <w:rsid w:val="00780BBC"/>
    <w:rsid w:val="00780ED8"/>
    <w:rsid w:val="00780F35"/>
    <w:rsid w:val="0078171A"/>
    <w:rsid w:val="00783534"/>
    <w:rsid w:val="0078366E"/>
    <w:rsid w:val="00783727"/>
    <w:rsid w:val="00783729"/>
    <w:rsid w:val="00784A9B"/>
    <w:rsid w:val="00785653"/>
    <w:rsid w:val="00785827"/>
    <w:rsid w:val="0078635C"/>
    <w:rsid w:val="00786488"/>
    <w:rsid w:val="00786D61"/>
    <w:rsid w:val="00787AAF"/>
    <w:rsid w:val="00787B67"/>
    <w:rsid w:val="007902F5"/>
    <w:rsid w:val="00790CD8"/>
    <w:rsid w:val="00791B81"/>
    <w:rsid w:val="00791F5B"/>
    <w:rsid w:val="00791F9D"/>
    <w:rsid w:val="00791FF9"/>
    <w:rsid w:val="007923DA"/>
    <w:rsid w:val="00792E37"/>
    <w:rsid w:val="00792EEC"/>
    <w:rsid w:val="00792FCB"/>
    <w:rsid w:val="0079322E"/>
    <w:rsid w:val="00793847"/>
    <w:rsid w:val="00793F79"/>
    <w:rsid w:val="0079442F"/>
    <w:rsid w:val="007946FC"/>
    <w:rsid w:val="007949D2"/>
    <w:rsid w:val="00794E23"/>
    <w:rsid w:val="00795065"/>
    <w:rsid w:val="0079526D"/>
    <w:rsid w:val="0079541E"/>
    <w:rsid w:val="007963CF"/>
    <w:rsid w:val="00796625"/>
    <w:rsid w:val="0079672C"/>
    <w:rsid w:val="00796981"/>
    <w:rsid w:val="00796A0F"/>
    <w:rsid w:val="00796F02"/>
    <w:rsid w:val="0079774D"/>
    <w:rsid w:val="00797761"/>
    <w:rsid w:val="0079792D"/>
    <w:rsid w:val="007A0036"/>
    <w:rsid w:val="007A05A2"/>
    <w:rsid w:val="007A0A59"/>
    <w:rsid w:val="007A12EF"/>
    <w:rsid w:val="007A169F"/>
    <w:rsid w:val="007A17A2"/>
    <w:rsid w:val="007A282B"/>
    <w:rsid w:val="007A3145"/>
    <w:rsid w:val="007A3B06"/>
    <w:rsid w:val="007A4454"/>
    <w:rsid w:val="007A46BC"/>
    <w:rsid w:val="007A4831"/>
    <w:rsid w:val="007A53BF"/>
    <w:rsid w:val="007A54D9"/>
    <w:rsid w:val="007A5993"/>
    <w:rsid w:val="007A5DA3"/>
    <w:rsid w:val="007A6013"/>
    <w:rsid w:val="007A656F"/>
    <w:rsid w:val="007A69CE"/>
    <w:rsid w:val="007A6C6C"/>
    <w:rsid w:val="007A6EB4"/>
    <w:rsid w:val="007A6F2C"/>
    <w:rsid w:val="007A717C"/>
    <w:rsid w:val="007A7537"/>
    <w:rsid w:val="007A7B9E"/>
    <w:rsid w:val="007A7D39"/>
    <w:rsid w:val="007B07FD"/>
    <w:rsid w:val="007B0E2C"/>
    <w:rsid w:val="007B103E"/>
    <w:rsid w:val="007B16D2"/>
    <w:rsid w:val="007B2039"/>
    <w:rsid w:val="007B20A9"/>
    <w:rsid w:val="007B2262"/>
    <w:rsid w:val="007B2CA6"/>
    <w:rsid w:val="007B3F18"/>
    <w:rsid w:val="007B3FB3"/>
    <w:rsid w:val="007B4B79"/>
    <w:rsid w:val="007B4CD4"/>
    <w:rsid w:val="007B545F"/>
    <w:rsid w:val="007B5DFA"/>
    <w:rsid w:val="007B6F42"/>
    <w:rsid w:val="007B6FC3"/>
    <w:rsid w:val="007B714F"/>
    <w:rsid w:val="007B71D1"/>
    <w:rsid w:val="007B7502"/>
    <w:rsid w:val="007B7962"/>
    <w:rsid w:val="007C0462"/>
    <w:rsid w:val="007C06F5"/>
    <w:rsid w:val="007C0CB5"/>
    <w:rsid w:val="007C107E"/>
    <w:rsid w:val="007C17AB"/>
    <w:rsid w:val="007C21C4"/>
    <w:rsid w:val="007C21C8"/>
    <w:rsid w:val="007C2579"/>
    <w:rsid w:val="007C2F25"/>
    <w:rsid w:val="007C35E4"/>
    <w:rsid w:val="007C3A83"/>
    <w:rsid w:val="007C3C6E"/>
    <w:rsid w:val="007C3D49"/>
    <w:rsid w:val="007C3F8C"/>
    <w:rsid w:val="007C4242"/>
    <w:rsid w:val="007C45A7"/>
    <w:rsid w:val="007C4638"/>
    <w:rsid w:val="007C4921"/>
    <w:rsid w:val="007C4A8D"/>
    <w:rsid w:val="007C4A9A"/>
    <w:rsid w:val="007C50EC"/>
    <w:rsid w:val="007C5891"/>
    <w:rsid w:val="007C60EA"/>
    <w:rsid w:val="007C6758"/>
    <w:rsid w:val="007C7D76"/>
    <w:rsid w:val="007D1326"/>
    <w:rsid w:val="007D1523"/>
    <w:rsid w:val="007D2268"/>
    <w:rsid w:val="007D2E2E"/>
    <w:rsid w:val="007D3173"/>
    <w:rsid w:val="007D3835"/>
    <w:rsid w:val="007D3982"/>
    <w:rsid w:val="007D48BA"/>
    <w:rsid w:val="007D48C1"/>
    <w:rsid w:val="007D4B84"/>
    <w:rsid w:val="007D4B90"/>
    <w:rsid w:val="007D4E66"/>
    <w:rsid w:val="007D4EC4"/>
    <w:rsid w:val="007D50EC"/>
    <w:rsid w:val="007D5755"/>
    <w:rsid w:val="007D5C55"/>
    <w:rsid w:val="007D679C"/>
    <w:rsid w:val="007D69B3"/>
    <w:rsid w:val="007D6FB6"/>
    <w:rsid w:val="007D7B61"/>
    <w:rsid w:val="007E03B5"/>
    <w:rsid w:val="007E09B3"/>
    <w:rsid w:val="007E250B"/>
    <w:rsid w:val="007E2F48"/>
    <w:rsid w:val="007E3A7F"/>
    <w:rsid w:val="007E53E3"/>
    <w:rsid w:val="007E5B5E"/>
    <w:rsid w:val="007E5F16"/>
    <w:rsid w:val="007E5FCA"/>
    <w:rsid w:val="007E6188"/>
    <w:rsid w:val="007E62AC"/>
    <w:rsid w:val="007E638D"/>
    <w:rsid w:val="007E79E6"/>
    <w:rsid w:val="007E7A24"/>
    <w:rsid w:val="007F00A2"/>
    <w:rsid w:val="007F01AF"/>
    <w:rsid w:val="007F053D"/>
    <w:rsid w:val="007F0D8B"/>
    <w:rsid w:val="007F10B8"/>
    <w:rsid w:val="007F1269"/>
    <w:rsid w:val="007F1394"/>
    <w:rsid w:val="007F1C47"/>
    <w:rsid w:val="007F1E1D"/>
    <w:rsid w:val="007F252A"/>
    <w:rsid w:val="007F2D33"/>
    <w:rsid w:val="007F2F4C"/>
    <w:rsid w:val="007F2FBF"/>
    <w:rsid w:val="007F380F"/>
    <w:rsid w:val="007F3B61"/>
    <w:rsid w:val="007F45EA"/>
    <w:rsid w:val="007F461C"/>
    <w:rsid w:val="007F46E0"/>
    <w:rsid w:val="007F4701"/>
    <w:rsid w:val="007F49AF"/>
    <w:rsid w:val="007F49F2"/>
    <w:rsid w:val="007F4CAD"/>
    <w:rsid w:val="007F58F1"/>
    <w:rsid w:val="007F5AD5"/>
    <w:rsid w:val="007F5AE5"/>
    <w:rsid w:val="007F6372"/>
    <w:rsid w:val="007F693A"/>
    <w:rsid w:val="007F730C"/>
    <w:rsid w:val="007F766F"/>
    <w:rsid w:val="007F7AD6"/>
    <w:rsid w:val="007F7BEA"/>
    <w:rsid w:val="007F7C25"/>
    <w:rsid w:val="00800366"/>
    <w:rsid w:val="008005B2"/>
    <w:rsid w:val="00800C80"/>
    <w:rsid w:val="00800E22"/>
    <w:rsid w:val="00800EA0"/>
    <w:rsid w:val="00801432"/>
    <w:rsid w:val="008018AA"/>
    <w:rsid w:val="00801B37"/>
    <w:rsid w:val="008020D9"/>
    <w:rsid w:val="00802956"/>
    <w:rsid w:val="00802D46"/>
    <w:rsid w:val="0080378C"/>
    <w:rsid w:val="008037D6"/>
    <w:rsid w:val="00803C27"/>
    <w:rsid w:val="00803E9A"/>
    <w:rsid w:val="00803EC9"/>
    <w:rsid w:val="00804631"/>
    <w:rsid w:val="008047D3"/>
    <w:rsid w:val="00804D5D"/>
    <w:rsid w:val="00805799"/>
    <w:rsid w:val="00805C2C"/>
    <w:rsid w:val="00805E5A"/>
    <w:rsid w:val="00805E7A"/>
    <w:rsid w:val="0080649C"/>
    <w:rsid w:val="008064D9"/>
    <w:rsid w:val="00806E28"/>
    <w:rsid w:val="00806F3B"/>
    <w:rsid w:val="0080759B"/>
    <w:rsid w:val="00807DEC"/>
    <w:rsid w:val="00810307"/>
    <w:rsid w:val="00810341"/>
    <w:rsid w:val="00810815"/>
    <w:rsid w:val="008108A3"/>
    <w:rsid w:val="008109A1"/>
    <w:rsid w:val="00810C66"/>
    <w:rsid w:val="00811052"/>
    <w:rsid w:val="00811768"/>
    <w:rsid w:val="00811A1B"/>
    <w:rsid w:val="00812176"/>
    <w:rsid w:val="0081268E"/>
    <w:rsid w:val="0081270A"/>
    <w:rsid w:val="00813184"/>
    <w:rsid w:val="008138C2"/>
    <w:rsid w:val="0081405B"/>
    <w:rsid w:val="00814387"/>
    <w:rsid w:val="00814601"/>
    <w:rsid w:val="00814AF2"/>
    <w:rsid w:val="00814B7A"/>
    <w:rsid w:val="00814D68"/>
    <w:rsid w:val="008150DF"/>
    <w:rsid w:val="008151BA"/>
    <w:rsid w:val="00815678"/>
    <w:rsid w:val="00815A8A"/>
    <w:rsid w:val="008161A7"/>
    <w:rsid w:val="00816C44"/>
    <w:rsid w:val="00816D08"/>
    <w:rsid w:val="00816EB9"/>
    <w:rsid w:val="0081705E"/>
    <w:rsid w:val="00817B2C"/>
    <w:rsid w:val="00817CDE"/>
    <w:rsid w:val="00820688"/>
    <w:rsid w:val="008206DC"/>
    <w:rsid w:val="00820A99"/>
    <w:rsid w:val="00820B43"/>
    <w:rsid w:val="008216F9"/>
    <w:rsid w:val="00821FC0"/>
    <w:rsid w:val="00821FC6"/>
    <w:rsid w:val="00822288"/>
    <w:rsid w:val="0082243D"/>
    <w:rsid w:val="008229C0"/>
    <w:rsid w:val="00822AF7"/>
    <w:rsid w:val="00822F1C"/>
    <w:rsid w:val="0082311E"/>
    <w:rsid w:val="00823B93"/>
    <w:rsid w:val="00823BD5"/>
    <w:rsid w:val="00824136"/>
    <w:rsid w:val="00824331"/>
    <w:rsid w:val="008251D8"/>
    <w:rsid w:val="008252B5"/>
    <w:rsid w:val="00825A7F"/>
    <w:rsid w:val="00825AD1"/>
    <w:rsid w:val="00825FAD"/>
    <w:rsid w:val="00826567"/>
    <w:rsid w:val="008265D4"/>
    <w:rsid w:val="00830C56"/>
    <w:rsid w:val="0083216D"/>
    <w:rsid w:val="0083278B"/>
    <w:rsid w:val="00832945"/>
    <w:rsid w:val="00832BB8"/>
    <w:rsid w:val="008331CA"/>
    <w:rsid w:val="0083320C"/>
    <w:rsid w:val="00833707"/>
    <w:rsid w:val="00833861"/>
    <w:rsid w:val="0083402F"/>
    <w:rsid w:val="0083428B"/>
    <w:rsid w:val="00834551"/>
    <w:rsid w:val="00834A89"/>
    <w:rsid w:val="008351F2"/>
    <w:rsid w:val="0083543A"/>
    <w:rsid w:val="00835511"/>
    <w:rsid w:val="00835BA2"/>
    <w:rsid w:val="00835E30"/>
    <w:rsid w:val="00835F06"/>
    <w:rsid w:val="0083611B"/>
    <w:rsid w:val="0083611F"/>
    <w:rsid w:val="0083691E"/>
    <w:rsid w:val="008378DD"/>
    <w:rsid w:val="00837E31"/>
    <w:rsid w:val="00837E73"/>
    <w:rsid w:val="0084082F"/>
    <w:rsid w:val="00840D92"/>
    <w:rsid w:val="00840F9C"/>
    <w:rsid w:val="008416AE"/>
    <w:rsid w:val="0084205E"/>
    <w:rsid w:val="008430D8"/>
    <w:rsid w:val="00843183"/>
    <w:rsid w:val="008431FF"/>
    <w:rsid w:val="008432D0"/>
    <w:rsid w:val="00843C28"/>
    <w:rsid w:val="00844546"/>
    <w:rsid w:val="008445D1"/>
    <w:rsid w:val="00844C97"/>
    <w:rsid w:val="00844F73"/>
    <w:rsid w:val="00845472"/>
    <w:rsid w:val="008457D6"/>
    <w:rsid w:val="00845E5C"/>
    <w:rsid w:val="0084688E"/>
    <w:rsid w:val="00847536"/>
    <w:rsid w:val="00850449"/>
    <w:rsid w:val="008504E8"/>
    <w:rsid w:val="00850EAA"/>
    <w:rsid w:val="0085107F"/>
    <w:rsid w:val="0085131E"/>
    <w:rsid w:val="00851822"/>
    <w:rsid w:val="00851E99"/>
    <w:rsid w:val="008520BB"/>
    <w:rsid w:val="00852E4B"/>
    <w:rsid w:val="008533AD"/>
    <w:rsid w:val="008533BC"/>
    <w:rsid w:val="008534E4"/>
    <w:rsid w:val="00853FA4"/>
    <w:rsid w:val="008540DD"/>
    <w:rsid w:val="008544E6"/>
    <w:rsid w:val="00854FFB"/>
    <w:rsid w:val="0085554E"/>
    <w:rsid w:val="0085576E"/>
    <w:rsid w:val="008559C9"/>
    <w:rsid w:val="00856738"/>
    <w:rsid w:val="008569C5"/>
    <w:rsid w:val="00856C27"/>
    <w:rsid w:val="008573CB"/>
    <w:rsid w:val="008577FE"/>
    <w:rsid w:val="00857D5D"/>
    <w:rsid w:val="00857F60"/>
    <w:rsid w:val="008603BB"/>
    <w:rsid w:val="0086057D"/>
    <w:rsid w:val="00860616"/>
    <w:rsid w:val="008608A0"/>
    <w:rsid w:val="00860915"/>
    <w:rsid w:val="00860D3D"/>
    <w:rsid w:val="00861848"/>
    <w:rsid w:val="008618E6"/>
    <w:rsid w:val="00861987"/>
    <w:rsid w:val="00861C4D"/>
    <w:rsid w:val="00862090"/>
    <w:rsid w:val="008622CD"/>
    <w:rsid w:val="008625FC"/>
    <w:rsid w:val="00864251"/>
    <w:rsid w:val="00864378"/>
    <w:rsid w:val="00864EEA"/>
    <w:rsid w:val="008658E4"/>
    <w:rsid w:val="00865B35"/>
    <w:rsid w:val="00866254"/>
    <w:rsid w:val="008664A7"/>
    <w:rsid w:val="00866CF2"/>
    <w:rsid w:val="0086726D"/>
    <w:rsid w:val="008707F8"/>
    <w:rsid w:val="00870878"/>
    <w:rsid w:val="008708CC"/>
    <w:rsid w:val="00870A0B"/>
    <w:rsid w:val="008721AC"/>
    <w:rsid w:val="008724B1"/>
    <w:rsid w:val="008725EF"/>
    <w:rsid w:val="008727D3"/>
    <w:rsid w:val="00872B3D"/>
    <w:rsid w:val="00873AE1"/>
    <w:rsid w:val="008744E6"/>
    <w:rsid w:val="0087453D"/>
    <w:rsid w:val="00875037"/>
    <w:rsid w:val="00875989"/>
    <w:rsid w:val="00875A53"/>
    <w:rsid w:val="00875B5F"/>
    <w:rsid w:val="0087708F"/>
    <w:rsid w:val="00877133"/>
    <w:rsid w:val="00877764"/>
    <w:rsid w:val="00880521"/>
    <w:rsid w:val="00880756"/>
    <w:rsid w:val="00880B7D"/>
    <w:rsid w:val="00881000"/>
    <w:rsid w:val="0088175B"/>
    <w:rsid w:val="008821C7"/>
    <w:rsid w:val="00882B01"/>
    <w:rsid w:val="008832AA"/>
    <w:rsid w:val="008834FF"/>
    <w:rsid w:val="00884192"/>
    <w:rsid w:val="00884339"/>
    <w:rsid w:val="008845E0"/>
    <w:rsid w:val="0088482C"/>
    <w:rsid w:val="00884D92"/>
    <w:rsid w:val="0088540A"/>
    <w:rsid w:val="00886158"/>
    <w:rsid w:val="00886526"/>
    <w:rsid w:val="00886D00"/>
    <w:rsid w:val="0088762C"/>
    <w:rsid w:val="008877E3"/>
    <w:rsid w:val="008902DF"/>
    <w:rsid w:val="008904D2"/>
    <w:rsid w:val="00890847"/>
    <w:rsid w:val="00890C46"/>
    <w:rsid w:val="00893031"/>
    <w:rsid w:val="00893DB3"/>
    <w:rsid w:val="008941D2"/>
    <w:rsid w:val="00894239"/>
    <w:rsid w:val="0089480E"/>
    <w:rsid w:val="00895832"/>
    <w:rsid w:val="00895B42"/>
    <w:rsid w:val="00896170"/>
    <w:rsid w:val="00896283"/>
    <w:rsid w:val="008978CB"/>
    <w:rsid w:val="00897CD0"/>
    <w:rsid w:val="008A0640"/>
    <w:rsid w:val="008A07C8"/>
    <w:rsid w:val="008A0A7E"/>
    <w:rsid w:val="008A11B9"/>
    <w:rsid w:val="008A1226"/>
    <w:rsid w:val="008A137D"/>
    <w:rsid w:val="008A1906"/>
    <w:rsid w:val="008A1C33"/>
    <w:rsid w:val="008A1E79"/>
    <w:rsid w:val="008A2FEC"/>
    <w:rsid w:val="008A36BB"/>
    <w:rsid w:val="008A380D"/>
    <w:rsid w:val="008A39F0"/>
    <w:rsid w:val="008A3D81"/>
    <w:rsid w:val="008A3FED"/>
    <w:rsid w:val="008A4061"/>
    <w:rsid w:val="008A49CD"/>
    <w:rsid w:val="008A4B8B"/>
    <w:rsid w:val="008A4C53"/>
    <w:rsid w:val="008A4CBD"/>
    <w:rsid w:val="008A4DCC"/>
    <w:rsid w:val="008A4EF5"/>
    <w:rsid w:val="008A5D01"/>
    <w:rsid w:val="008A6A7B"/>
    <w:rsid w:val="008A6BF5"/>
    <w:rsid w:val="008A6DC2"/>
    <w:rsid w:val="008A7125"/>
    <w:rsid w:val="008A7151"/>
    <w:rsid w:val="008A77AF"/>
    <w:rsid w:val="008A7EED"/>
    <w:rsid w:val="008B02A2"/>
    <w:rsid w:val="008B094D"/>
    <w:rsid w:val="008B0C93"/>
    <w:rsid w:val="008B144F"/>
    <w:rsid w:val="008B18B8"/>
    <w:rsid w:val="008B19C1"/>
    <w:rsid w:val="008B1CAE"/>
    <w:rsid w:val="008B1FED"/>
    <w:rsid w:val="008B207D"/>
    <w:rsid w:val="008B2811"/>
    <w:rsid w:val="008B281B"/>
    <w:rsid w:val="008B2F70"/>
    <w:rsid w:val="008B31B5"/>
    <w:rsid w:val="008B32FC"/>
    <w:rsid w:val="008B4294"/>
    <w:rsid w:val="008B4317"/>
    <w:rsid w:val="008B517F"/>
    <w:rsid w:val="008B58F8"/>
    <w:rsid w:val="008B627E"/>
    <w:rsid w:val="008B68E9"/>
    <w:rsid w:val="008B6FF0"/>
    <w:rsid w:val="008B7F61"/>
    <w:rsid w:val="008C06CF"/>
    <w:rsid w:val="008C0957"/>
    <w:rsid w:val="008C15F2"/>
    <w:rsid w:val="008C195F"/>
    <w:rsid w:val="008C1F70"/>
    <w:rsid w:val="008C211E"/>
    <w:rsid w:val="008C2287"/>
    <w:rsid w:val="008C24CF"/>
    <w:rsid w:val="008C2E59"/>
    <w:rsid w:val="008C31A5"/>
    <w:rsid w:val="008C33C3"/>
    <w:rsid w:val="008C3430"/>
    <w:rsid w:val="008C3530"/>
    <w:rsid w:val="008C3588"/>
    <w:rsid w:val="008C383D"/>
    <w:rsid w:val="008C39F5"/>
    <w:rsid w:val="008C3A74"/>
    <w:rsid w:val="008C3A75"/>
    <w:rsid w:val="008C3E91"/>
    <w:rsid w:val="008C3FED"/>
    <w:rsid w:val="008C4425"/>
    <w:rsid w:val="008C45D2"/>
    <w:rsid w:val="008C4962"/>
    <w:rsid w:val="008C5D1B"/>
    <w:rsid w:val="008C6059"/>
    <w:rsid w:val="008C642C"/>
    <w:rsid w:val="008C6B92"/>
    <w:rsid w:val="008C713C"/>
    <w:rsid w:val="008C74F0"/>
    <w:rsid w:val="008C7E8A"/>
    <w:rsid w:val="008C7ED1"/>
    <w:rsid w:val="008D02F6"/>
    <w:rsid w:val="008D0619"/>
    <w:rsid w:val="008D1151"/>
    <w:rsid w:val="008D116A"/>
    <w:rsid w:val="008D1E8D"/>
    <w:rsid w:val="008D29AC"/>
    <w:rsid w:val="008D3EB8"/>
    <w:rsid w:val="008D3F1C"/>
    <w:rsid w:val="008D40FC"/>
    <w:rsid w:val="008D4110"/>
    <w:rsid w:val="008D437B"/>
    <w:rsid w:val="008D441D"/>
    <w:rsid w:val="008D591F"/>
    <w:rsid w:val="008D65CD"/>
    <w:rsid w:val="008D677E"/>
    <w:rsid w:val="008D6920"/>
    <w:rsid w:val="008D7E13"/>
    <w:rsid w:val="008E071D"/>
    <w:rsid w:val="008E09DF"/>
    <w:rsid w:val="008E0AF5"/>
    <w:rsid w:val="008E1443"/>
    <w:rsid w:val="008E14D3"/>
    <w:rsid w:val="008E1681"/>
    <w:rsid w:val="008E2B00"/>
    <w:rsid w:val="008E30D8"/>
    <w:rsid w:val="008E38B6"/>
    <w:rsid w:val="008E439E"/>
    <w:rsid w:val="008E4C2D"/>
    <w:rsid w:val="008E4C65"/>
    <w:rsid w:val="008E51D2"/>
    <w:rsid w:val="008E5658"/>
    <w:rsid w:val="008E5688"/>
    <w:rsid w:val="008E5BF0"/>
    <w:rsid w:val="008E5C89"/>
    <w:rsid w:val="008E5C98"/>
    <w:rsid w:val="008E5CB7"/>
    <w:rsid w:val="008E5FB8"/>
    <w:rsid w:val="008E699A"/>
    <w:rsid w:val="008E6F56"/>
    <w:rsid w:val="008E7560"/>
    <w:rsid w:val="008E7934"/>
    <w:rsid w:val="008F01CA"/>
    <w:rsid w:val="008F02A4"/>
    <w:rsid w:val="008F02AD"/>
    <w:rsid w:val="008F0BE6"/>
    <w:rsid w:val="008F1346"/>
    <w:rsid w:val="008F14FD"/>
    <w:rsid w:val="008F1B90"/>
    <w:rsid w:val="008F20D1"/>
    <w:rsid w:val="008F2649"/>
    <w:rsid w:val="008F276C"/>
    <w:rsid w:val="008F2B6A"/>
    <w:rsid w:val="008F350A"/>
    <w:rsid w:val="008F4BCD"/>
    <w:rsid w:val="008F51AE"/>
    <w:rsid w:val="008F5D45"/>
    <w:rsid w:val="008F5D94"/>
    <w:rsid w:val="008F6911"/>
    <w:rsid w:val="008F696D"/>
    <w:rsid w:val="008F6D7B"/>
    <w:rsid w:val="008F74DD"/>
    <w:rsid w:val="008F75A9"/>
    <w:rsid w:val="008F7BB6"/>
    <w:rsid w:val="0090013F"/>
    <w:rsid w:val="00901009"/>
    <w:rsid w:val="0090135B"/>
    <w:rsid w:val="00901996"/>
    <w:rsid w:val="0090211C"/>
    <w:rsid w:val="009023AC"/>
    <w:rsid w:val="00902838"/>
    <w:rsid w:val="00902936"/>
    <w:rsid w:val="00902A87"/>
    <w:rsid w:val="00902F1A"/>
    <w:rsid w:val="009031FD"/>
    <w:rsid w:val="00903569"/>
    <w:rsid w:val="00903DFA"/>
    <w:rsid w:val="00903E4C"/>
    <w:rsid w:val="00904B2E"/>
    <w:rsid w:val="00904B8A"/>
    <w:rsid w:val="00904C7E"/>
    <w:rsid w:val="00904D9E"/>
    <w:rsid w:val="009053B7"/>
    <w:rsid w:val="0090572A"/>
    <w:rsid w:val="00905B7E"/>
    <w:rsid w:val="00905D95"/>
    <w:rsid w:val="00905E61"/>
    <w:rsid w:val="00906490"/>
    <w:rsid w:val="0090685E"/>
    <w:rsid w:val="00906C00"/>
    <w:rsid w:val="00906C53"/>
    <w:rsid w:val="00906C83"/>
    <w:rsid w:val="00906F13"/>
    <w:rsid w:val="009070ED"/>
    <w:rsid w:val="00907148"/>
    <w:rsid w:val="00907765"/>
    <w:rsid w:val="00907C92"/>
    <w:rsid w:val="009106CB"/>
    <w:rsid w:val="00910815"/>
    <w:rsid w:val="00910DF8"/>
    <w:rsid w:val="00911031"/>
    <w:rsid w:val="00911571"/>
    <w:rsid w:val="00911602"/>
    <w:rsid w:val="009119FA"/>
    <w:rsid w:val="00911B4C"/>
    <w:rsid w:val="0091203C"/>
    <w:rsid w:val="009123A2"/>
    <w:rsid w:val="0091284F"/>
    <w:rsid w:val="009128DF"/>
    <w:rsid w:val="009130A6"/>
    <w:rsid w:val="00914F33"/>
    <w:rsid w:val="0091546D"/>
    <w:rsid w:val="009154D8"/>
    <w:rsid w:val="00915C41"/>
    <w:rsid w:val="009166BD"/>
    <w:rsid w:val="009167FF"/>
    <w:rsid w:val="00916D1D"/>
    <w:rsid w:val="00917432"/>
    <w:rsid w:val="00917551"/>
    <w:rsid w:val="009176F5"/>
    <w:rsid w:val="00917761"/>
    <w:rsid w:val="00917AEA"/>
    <w:rsid w:val="00917F1F"/>
    <w:rsid w:val="0092021A"/>
    <w:rsid w:val="009213EC"/>
    <w:rsid w:val="009216C8"/>
    <w:rsid w:val="00921756"/>
    <w:rsid w:val="00922147"/>
    <w:rsid w:val="0092263D"/>
    <w:rsid w:val="00923BBD"/>
    <w:rsid w:val="00923D24"/>
    <w:rsid w:val="009247A6"/>
    <w:rsid w:val="00924959"/>
    <w:rsid w:val="009249EE"/>
    <w:rsid w:val="0092543F"/>
    <w:rsid w:val="009258D5"/>
    <w:rsid w:val="00926094"/>
    <w:rsid w:val="0092626A"/>
    <w:rsid w:val="0092712A"/>
    <w:rsid w:val="009275B5"/>
    <w:rsid w:val="00927FDB"/>
    <w:rsid w:val="00930B32"/>
    <w:rsid w:val="00931235"/>
    <w:rsid w:val="0093126B"/>
    <w:rsid w:val="009312E7"/>
    <w:rsid w:val="00931D0E"/>
    <w:rsid w:val="00931F9A"/>
    <w:rsid w:val="00932705"/>
    <w:rsid w:val="0093298A"/>
    <w:rsid w:val="00932A01"/>
    <w:rsid w:val="00932B7F"/>
    <w:rsid w:val="00932DED"/>
    <w:rsid w:val="00932EEE"/>
    <w:rsid w:val="00932F8A"/>
    <w:rsid w:val="00933277"/>
    <w:rsid w:val="009332A4"/>
    <w:rsid w:val="00933550"/>
    <w:rsid w:val="00933603"/>
    <w:rsid w:val="00934091"/>
    <w:rsid w:val="00934262"/>
    <w:rsid w:val="0093429F"/>
    <w:rsid w:val="00934362"/>
    <w:rsid w:val="0093522A"/>
    <w:rsid w:val="009356ED"/>
    <w:rsid w:val="00935786"/>
    <w:rsid w:val="009359A1"/>
    <w:rsid w:val="00935AFA"/>
    <w:rsid w:val="00936C6A"/>
    <w:rsid w:val="00936F09"/>
    <w:rsid w:val="00937353"/>
    <w:rsid w:val="009373FF"/>
    <w:rsid w:val="009374E0"/>
    <w:rsid w:val="00937690"/>
    <w:rsid w:val="009401EF"/>
    <w:rsid w:val="00940D8E"/>
    <w:rsid w:val="00942090"/>
    <w:rsid w:val="0094266F"/>
    <w:rsid w:val="009427F9"/>
    <w:rsid w:val="00942F27"/>
    <w:rsid w:val="009432CD"/>
    <w:rsid w:val="0094342D"/>
    <w:rsid w:val="00943B0B"/>
    <w:rsid w:val="00943B5E"/>
    <w:rsid w:val="009446C7"/>
    <w:rsid w:val="00944C31"/>
    <w:rsid w:val="009463A5"/>
    <w:rsid w:val="00946DCE"/>
    <w:rsid w:val="00946E48"/>
    <w:rsid w:val="00946F39"/>
    <w:rsid w:val="00947260"/>
    <w:rsid w:val="00947937"/>
    <w:rsid w:val="00947E1C"/>
    <w:rsid w:val="00950047"/>
    <w:rsid w:val="00950630"/>
    <w:rsid w:val="00951348"/>
    <w:rsid w:val="00951541"/>
    <w:rsid w:val="00951621"/>
    <w:rsid w:val="0095176D"/>
    <w:rsid w:val="00951D4C"/>
    <w:rsid w:val="0095214A"/>
    <w:rsid w:val="009522CA"/>
    <w:rsid w:val="00952B3A"/>
    <w:rsid w:val="00952D86"/>
    <w:rsid w:val="009532E6"/>
    <w:rsid w:val="00953580"/>
    <w:rsid w:val="00953BC2"/>
    <w:rsid w:val="00953D2A"/>
    <w:rsid w:val="00955D70"/>
    <w:rsid w:val="00955E20"/>
    <w:rsid w:val="0095655C"/>
    <w:rsid w:val="00956567"/>
    <w:rsid w:val="00956A5C"/>
    <w:rsid w:val="009570CF"/>
    <w:rsid w:val="00957177"/>
    <w:rsid w:val="0095741F"/>
    <w:rsid w:val="00957461"/>
    <w:rsid w:val="00957477"/>
    <w:rsid w:val="00957986"/>
    <w:rsid w:val="00960557"/>
    <w:rsid w:val="009607B5"/>
    <w:rsid w:val="009615B4"/>
    <w:rsid w:val="00961AF2"/>
    <w:rsid w:val="00961DB6"/>
    <w:rsid w:val="00961EAA"/>
    <w:rsid w:val="00962BC8"/>
    <w:rsid w:val="00962F6A"/>
    <w:rsid w:val="0096303C"/>
    <w:rsid w:val="00963094"/>
    <w:rsid w:val="009631D8"/>
    <w:rsid w:val="0096329A"/>
    <w:rsid w:val="009639AA"/>
    <w:rsid w:val="00963D69"/>
    <w:rsid w:val="00965A71"/>
    <w:rsid w:val="009668B0"/>
    <w:rsid w:val="00966AEE"/>
    <w:rsid w:val="009671A4"/>
    <w:rsid w:val="009678BA"/>
    <w:rsid w:val="0097026D"/>
    <w:rsid w:val="00970802"/>
    <w:rsid w:val="0097091D"/>
    <w:rsid w:val="00970CF7"/>
    <w:rsid w:val="00970D67"/>
    <w:rsid w:val="00970FE1"/>
    <w:rsid w:val="00971031"/>
    <w:rsid w:val="0097130A"/>
    <w:rsid w:val="00971BF5"/>
    <w:rsid w:val="00971C78"/>
    <w:rsid w:val="00971E48"/>
    <w:rsid w:val="009720C2"/>
    <w:rsid w:val="009720F2"/>
    <w:rsid w:val="00972740"/>
    <w:rsid w:val="009729B4"/>
    <w:rsid w:val="009730D1"/>
    <w:rsid w:val="009731C7"/>
    <w:rsid w:val="00973347"/>
    <w:rsid w:val="00973769"/>
    <w:rsid w:val="009738C0"/>
    <w:rsid w:val="00975620"/>
    <w:rsid w:val="00975FAB"/>
    <w:rsid w:val="009762F8"/>
    <w:rsid w:val="009767F7"/>
    <w:rsid w:val="00976903"/>
    <w:rsid w:val="00976ED9"/>
    <w:rsid w:val="0098062C"/>
    <w:rsid w:val="00981402"/>
    <w:rsid w:val="0098142C"/>
    <w:rsid w:val="009814BF"/>
    <w:rsid w:val="0098186B"/>
    <w:rsid w:val="00981892"/>
    <w:rsid w:val="009819E1"/>
    <w:rsid w:val="009826D0"/>
    <w:rsid w:val="009828EB"/>
    <w:rsid w:val="00982F7A"/>
    <w:rsid w:val="00983DE0"/>
    <w:rsid w:val="009847EC"/>
    <w:rsid w:val="00985294"/>
    <w:rsid w:val="00985CC5"/>
    <w:rsid w:val="00985D3F"/>
    <w:rsid w:val="00985DB3"/>
    <w:rsid w:val="00985F60"/>
    <w:rsid w:val="009869D4"/>
    <w:rsid w:val="009871BE"/>
    <w:rsid w:val="0098723E"/>
    <w:rsid w:val="00987A16"/>
    <w:rsid w:val="0099006E"/>
    <w:rsid w:val="0099047E"/>
    <w:rsid w:val="009904E6"/>
    <w:rsid w:val="00990DF4"/>
    <w:rsid w:val="00991E75"/>
    <w:rsid w:val="00991EBE"/>
    <w:rsid w:val="009921AB"/>
    <w:rsid w:val="0099228F"/>
    <w:rsid w:val="00992969"/>
    <w:rsid w:val="00992C06"/>
    <w:rsid w:val="009938A0"/>
    <w:rsid w:val="00994108"/>
    <w:rsid w:val="00994354"/>
    <w:rsid w:val="00994B65"/>
    <w:rsid w:val="00994ED8"/>
    <w:rsid w:val="00995928"/>
    <w:rsid w:val="00995BE5"/>
    <w:rsid w:val="0099664D"/>
    <w:rsid w:val="009969E5"/>
    <w:rsid w:val="0099715A"/>
    <w:rsid w:val="009976D1"/>
    <w:rsid w:val="009979C0"/>
    <w:rsid w:val="00997C45"/>
    <w:rsid w:val="00997CF1"/>
    <w:rsid w:val="009A0475"/>
    <w:rsid w:val="009A07AA"/>
    <w:rsid w:val="009A083D"/>
    <w:rsid w:val="009A09AB"/>
    <w:rsid w:val="009A20CB"/>
    <w:rsid w:val="009A32D0"/>
    <w:rsid w:val="009A39FA"/>
    <w:rsid w:val="009A40C1"/>
    <w:rsid w:val="009A43FA"/>
    <w:rsid w:val="009A4908"/>
    <w:rsid w:val="009A4AF8"/>
    <w:rsid w:val="009A4C1C"/>
    <w:rsid w:val="009A4DEC"/>
    <w:rsid w:val="009A4DFB"/>
    <w:rsid w:val="009A4F1A"/>
    <w:rsid w:val="009A5418"/>
    <w:rsid w:val="009A6119"/>
    <w:rsid w:val="009A65CD"/>
    <w:rsid w:val="009A6F6F"/>
    <w:rsid w:val="009A7173"/>
    <w:rsid w:val="009A78F3"/>
    <w:rsid w:val="009A7D0A"/>
    <w:rsid w:val="009A7FD9"/>
    <w:rsid w:val="009B0350"/>
    <w:rsid w:val="009B06AA"/>
    <w:rsid w:val="009B20AA"/>
    <w:rsid w:val="009B2281"/>
    <w:rsid w:val="009B2308"/>
    <w:rsid w:val="009B2333"/>
    <w:rsid w:val="009B241D"/>
    <w:rsid w:val="009B243D"/>
    <w:rsid w:val="009B2831"/>
    <w:rsid w:val="009B29AA"/>
    <w:rsid w:val="009B2B92"/>
    <w:rsid w:val="009B2D40"/>
    <w:rsid w:val="009B32A8"/>
    <w:rsid w:val="009B3454"/>
    <w:rsid w:val="009B38BE"/>
    <w:rsid w:val="009B3900"/>
    <w:rsid w:val="009B3BDE"/>
    <w:rsid w:val="009B4149"/>
    <w:rsid w:val="009B44C4"/>
    <w:rsid w:val="009B46CA"/>
    <w:rsid w:val="009B553C"/>
    <w:rsid w:val="009B591F"/>
    <w:rsid w:val="009B5AB0"/>
    <w:rsid w:val="009B5DFC"/>
    <w:rsid w:val="009B644C"/>
    <w:rsid w:val="009B69C8"/>
    <w:rsid w:val="009B6C6C"/>
    <w:rsid w:val="009B6DB4"/>
    <w:rsid w:val="009B75BE"/>
    <w:rsid w:val="009B7626"/>
    <w:rsid w:val="009B7CA8"/>
    <w:rsid w:val="009B7E7E"/>
    <w:rsid w:val="009C080A"/>
    <w:rsid w:val="009C0B8F"/>
    <w:rsid w:val="009C10BD"/>
    <w:rsid w:val="009C156F"/>
    <w:rsid w:val="009C159C"/>
    <w:rsid w:val="009C15F5"/>
    <w:rsid w:val="009C1870"/>
    <w:rsid w:val="009C1957"/>
    <w:rsid w:val="009C1BAF"/>
    <w:rsid w:val="009C1C00"/>
    <w:rsid w:val="009C369C"/>
    <w:rsid w:val="009C39EA"/>
    <w:rsid w:val="009C3CE3"/>
    <w:rsid w:val="009C42DF"/>
    <w:rsid w:val="009C4E94"/>
    <w:rsid w:val="009C4EAA"/>
    <w:rsid w:val="009C521A"/>
    <w:rsid w:val="009C5B71"/>
    <w:rsid w:val="009C5BE6"/>
    <w:rsid w:val="009C5EF1"/>
    <w:rsid w:val="009C600A"/>
    <w:rsid w:val="009C6F23"/>
    <w:rsid w:val="009D02D5"/>
    <w:rsid w:val="009D1B00"/>
    <w:rsid w:val="009D232C"/>
    <w:rsid w:val="009D2C51"/>
    <w:rsid w:val="009D4069"/>
    <w:rsid w:val="009D4231"/>
    <w:rsid w:val="009D4369"/>
    <w:rsid w:val="009D43E7"/>
    <w:rsid w:val="009D4FE4"/>
    <w:rsid w:val="009D58E5"/>
    <w:rsid w:val="009D5E1F"/>
    <w:rsid w:val="009D60F8"/>
    <w:rsid w:val="009D6879"/>
    <w:rsid w:val="009D6A51"/>
    <w:rsid w:val="009D6E9C"/>
    <w:rsid w:val="009D7FD1"/>
    <w:rsid w:val="009E00E4"/>
    <w:rsid w:val="009E032A"/>
    <w:rsid w:val="009E0580"/>
    <w:rsid w:val="009E0B13"/>
    <w:rsid w:val="009E1383"/>
    <w:rsid w:val="009E1905"/>
    <w:rsid w:val="009E1DEC"/>
    <w:rsid w:val="009E20C8"/>
    <w:rsid w:val="009E22E6"/>
    <w:rsid w:val="009E27E8"/>
    <w:rsid w:val="009E2C9C"/>
    <w:rsid w:val="009E3056"/>
    <w:rsid w:val="009E3266"/>
    <w:rsid w:val="009E390F"/>
    <w:rsid w:val="009E3AE2"/>
    <w:rsid w:val="009E3BF5"/>
    <w:rsid w:val="009E40BF"/>
    <w:rsid w:val="009E4112"/>
    <w:rsid w:val="009E4FCB"/>
    <w:rsid w:val="009E528E"/>
    <w:rsid w:val="009E5666"/>
    <w:rsid w:val="009E5BB9"/>
    <w:rsid w:val="009E5D0F"/>
    <w:rsid w:val="009E5D1A"/>
    <w:rsid w:val="009E5D4A"/>
    <w:rsid w:val="009E5F79"/>
    <w:rsid w:val="009E685F"/>
    <w:rsid w:val="009E7822"/>
    <w:rsid w:val="009F0820"/>
    <w:rsid w:val="009F08B8"/>
    <w:rsid w:val="009F1174"/>
    <w:rsid w:val="009F1A5D"/>
    <w:rsid w:val="009F1F53"/>
    <w:rsid w:val="009F2266"/>
    <w:rsid w:val="009F2562"/>
    <w:rsid w:val="009F26AF"/>
    <w:rsid w:val="009F2DE7"/>
    <w:rsid w:val="009F3240"/>
    <w:rsid w:val="009F3C18"/>
    <w:rsid w:val="009F4892"/>
    <w:rsid w:val="009F4A1C"/>
    <w:rsid w:val="009F4A40"/>
    <w:rsid w:val="009F4AD2"/>
    <w:rsid w:val="009F516D"/>
    <w:rsid w:val="009F55FC"/>
    <w:rsid w:val="009F5BD0"/>
    <w:rsid w:val="009F6763"/>
    <w:rsid w:val="009F718F"/>
    <w:rsid w:val="009F7692"/>
    <w:rsid w:val="009F7A92"/>
    <w:rsid w:val="00A00235"/>
    <w:rsid w:val="00A00415"/>
    <w:rsid w:val="00A004F5"/>
    <w:rsid w:val="00A00856"/>
    <w:rsid w:val="00A008F7"/>
    <w:rsid w:val="00A0121F"/>
    <w:rsid w:val="00A0147D"/>
    <w:rsid w:val="00A015DA"/>
    <w:rsid w:val="00A02650"/>
    <w:rsid w:val="00A026D6"/>
    <w:rsid w:val="00A02818"/>
    <w:rsid w:val="00A031C0"/>
    <w:rsid w:val="00A038C7"/>
    <w:rsid w:val="00A03EC1"/>
    <w:rsid w:val="00A04908"/>
    <w:rsid w:val="00A04932"/>
    <w:rsid w:val="00A06524"/>
    <w:rsid w:val="00A06989"/>
    <w:rsid w:val="00A06D82"/>
    <w:rsid w:val="00A06F8B"/>
    <w:rsid w:val="00A070A0"/>
    <w:rsid w:val="00A07153"/>
    <w:rsid w:val="00A07255"/>
    <w:rsid w:val="00A0762C"/>
    <w:rsid w:val="00A07917"/>
    <w:rsid w:val="00A07C41"/>
    <w:rsid w:val="00A10092"/>
    <w:rsid w:val="00A101B3"/>
    <w:rsid w:val="00A10272"/>
    <w:rsid w:val="00A10909"/>
    <w:rsid w:val="00A109F4"/>
    <w:rsid w:val="00A10A81"/>
    <w:rsid w:val="00A10E29"/>
    <w:rsid w:val="00A10F8E"/>
    <w:rsid w:val="00A1135C"/>
    <w:rsid w:val="00A11BE7"/>
    <w:rsid w:val="00A11C10"/>
    <w:rsid w:val="00A1292E"/>
    <w:rsid w:val="00A12E92"/>
    <w:rsid w:val="00A1338C"/>
    <w:rsid w:val="00A133ED"/>
    <w:rsid w:val="00A13819"/>
    <w:rsid w:val="00A13AAA"/>
    <w:rsid w:val="00A13EE8"/>
    <w:rsid w:val="00A14512"/>
    <w:rsid w:val="00A14A27"/>
    <w:rsid w:val="00A157F1"/>
    <w:rsid w:val="00A157FA"/>
    <w:rsid w:val="00A16246"/>
    <w:rsid w:val="00A16929"/>
    <w:rsid w:val="00A17647"/>
    <w:rsid w:val="00A17AFB"/>
    <w:rsid w:val="00A17BCC"/>
    <w:rsid w:val="00A17EB6"/>
    <w:rsid w:val="00A2031F"/>
    <w:rsid w:val="00A203B3"/>
    <w:rsid w:val="00A207BE"/>
    <w:rsid w:val="00A20D43"/>
    <w:rsid w:val="00A215E1"/>
    <w:rsid w:val="00A21C1E"/>
    <w:rsid w:val="00A21D7E"/>
    <w:rsid w:val="00A22647"/>
    <w:rsid w:val="00A22C30"/>
    <w:rsid w:val="00A236E7"/>
    <w:rsid w:val="00A2381D"/>
    <w:rsid w:val="00A23A0C"/>
    <w:rsid w:val="00A24A80"/>
    <w:rsid w:val="00A24F4B"/>
    <w:rsid w:val="00A25761"/>
    <w:rsid w:val="00A25774"/>
    <w:rsid w:val="00A266E9"/>
    <w:rsid w:val="00A27107"/>
    <w:rsid w:val="00A2711C"/>
    <w:rsid w:val="00A277C3"/>
    <w:rsid w:val="00A315A0"/>
    <w:rsid w:val="00A31962"/>
    <w:rsid w:val="00A31B70"/>
    <w:rsid w:val="00A32503"/>
    <w:rsid w:val="00A32530"/>
    <w:rsid w:val="00A33019"/>
    <w:rsid w:val="00A33192"/>
    <w:rsid w:val="00A3381F"/>
    <w:rsid w:val="00A33951"/>
    <w:rsid w:val="00A33AC0"/>
    <w:rsid w:val="00A34D32"/>
    <w:rsid w:val="00A34D8B"/>
    <w:rsid w:val="00A34E36"/>
    <w:rsid w:val="00A34EE4"/>
    <w:rsid w:val="00A34F35"/>
    <w:rsid w:val="00A3511C"/>
    <w:rsid w:val="00A365CF"/>
    <w:rsid w:val="00A369EF"/>
    <w:rsid w:val="00A37602"/>
    <w:rsid w:val="00A37BD8"/>
    <w:rsid w:val="00A40054"/>
    <w:rsid w:val="00A40FD5"/>
    <w:rsid w:val="00A41140"/>
    <w:rsid w:val="00A41188"/>
    <w:rsid w:val="00A412A6"/>
    <w:rsid w:val="00A4178D"/>
    <w:rsid w:val="00A42122"/>
    <w:rsid w:val="00A423E8"/>
    <w:rsid w:val="00A42C90"/>
    <w:rsid w:val="00A43316"/>
    <w:rsid w:val="00A433A3"/>
    <w:rsid w:val="00A439E8"/>
    <w:rsid w:val="00A444EA"/>
    <w:rsid w:val="00A44A06"/>
    <w:rsid w:val="00A44EE9"/>
    <w:rsid w:val="00A451E3"/>
    <w:rsid w:val="00A452E4"/>
    <w:rsid w:val="00A46337"/>
    <w:rsid w:val="00A46EF8"/>
    <w:rsid w:val="00A47095"/>
    <w:rsid w:val="00A470E3"/>
    <w:rsid w:val="00A47107"/>
    <w:rsid w:val="00A4773F"/>
    <w:rsid w:val="00A47A1B"/>
    <w:rsid w:val="00A47C57"/>
    <w:rsid w:val="00A50017"/>
    <w:rsid w:val="00A51AD6"/>
    <w:rsid w:val="00A51B24"/>
    <w:rsid w:val="00A51F35"/>
    <w:rsid w:val="00A52207"/>
    <w:rsid w:val="00A52672"/>
    <w:rsid w:val="00A5287F"/>
    <w:rsid w:val="00A52AC4"/>
    <w:rsid w:val="00A52B5C"/>
    <w:rsid w:val="00A52F3C"/>
    <w:rsid w:val="00A52FE4"/>
    <w:rsid w:val="00A53353"/>
    <w:rsid w:val="00A53827"/>
    <w:rsid w:val="00A540FF"/>
    <w:rsid w:val="00A54517"/>
    <w:rsid w:val="00A548F0"/>
    <w:rsid w:val="00A54D18"/>
    <w:rsid w:val="00A5504D"/>
    <w:rsid w:val="00A554DA"/>
    <w:rsid w:val="00A55507"/>
    <w:rsid w:val="00A5551F"/>
    <w:rsid w:val="00A56035"/>
    <w:rsid w:val="00A563A2"/>
    <w:rsid w:val="00A5687B"/>
    <w:rsid w:val="00A57246"/>
    <w:rsid w:val="00A575CD"/>
    <w:rsid w:val="00A575DB"/>
    <w:rsid w:val="00A57810"/>
    <w:rsid w:val="00A57D76"/>
    <w:rsid w:val="00A57F86"/>
    <w:rsid w:val="00A60C12"/>
    <w:rsid w:val="00A60F89"/>
    <w:rsid w:val="00A61790"/>
    <w:rsid w:val="00A61FD4"/>
    <w:rsid w:val="00A6203A"/>
    <w:rsid w:val="00A62D58"/>
    <w:rsid w:val="00A62F89"/>
    <w:rsid w:val="00A632BB"/>
    <w:rsid w:val="00A63A14"/>
    <w:rsid w:val="00A64497"/>
    <w:rsid w:val="00A64DF0"/>
    <w:rsid w:val="00A64E07"/>
    <w:rsid w:val="00A65851"/>
    <w:rsid w:val="00A65A21"/>
    <w:rsid w:val="00A65FF0"/>
    <w:rsid w:val="00A66762"/>
    <w:rsid w:val="00A66A1B"/>
    <w:rsid w:val="00A66AC4"/>
    <w:rsid w:val="00A66D8D"/>
    <w:rsid w:val="00A70AE6"/>
    <w:rsid w:val="00A70BFF"/>
    <w:rsid w:val="00A718AA"/>
    <w:rsid w:val="00A71A55"/>
    <w:rsid w:val="00A71A6F"/>
    <w:rsid w:val="00A71DF9"/>
    <w:rsid w:val="00A71E9E"/>
    <w:rsid w:val="00A71FC6"/>
    <w:rsid w:val="00A720B4"/>
    <w:rsid w:val="00A7225F"/>
    <w:rsid w:val="00A725B5"/>
    <w:rsid w:val="00A727DF"/>
    <w:rsid w:val="00A72887"/>
    <w:rsid w:val="00A7289C"/>
    <w:rsid w:val="00A72B67"/>
    <w:rsid w:val="00A72E48"/>
    <w:rsid w:val="00A72F14"/>
    <w:rsid w:val="00A72FF7"/>
    <w:rsid w:val="00A74682"/>
    <w:rsid w:val="00A74690"/>
    <w:rsid w:val="00A758F3"/>
    <w:rsid w:val="00A76187"/>
    <w:rsid w:val="00A7623C"/>
    <w:rsid w:val="00A765A5"/>
    <w:rsid w:val="00A76A7A"/>
    <w:rsid w:val="00A77A8A"/>
    <w:rsid w:val="00A77FC3"/>
    <w:rsid w:val="00A80052"/>
    <w:rsid w:val="00A80D5C"/>
    <w:rsid w:val="00A80E83"/>
    <w:rsid w:val="00A80F3E"/>
    <w:rsid w:val="00A811DC"/>
    <w:rsid w:val="00A81588"/>
    <w:rsid w:val="00A8158A"/>
    <w:rsid w:val="00A8162D"/>
    <w:rsid w:val="00A81866"/>
    <w:rsid w:val="00A81C41"/>
    <w:rsid w:val="00A81E13"/>
    <w:rsid w:val="00A82844"/>
    <w:rsid w:val="00A82A5D"/>
    <w:rsid w:val="00A82E25"/>
    <w:rsid w:val="00A831FB"/>
    <w:rsid w:val="00A833C3"/>
    <w:rsid w:val="00A83A32"/>
    <w:rsid w:val="00A83D38"/>
    <w:rsid w:val="00A83E35"/>
    <w:rsid w:val="00A84D7C"/>
    <w:rsid w:val="00A85014"/>
    <w:rsid w:val="00A8626F"/>
    <w:rsid w:val="00A86AB8"/>
    <w:rsid w:val="00A87528"/>
    <w:rsid w:val="00A878AE"/>
    <w:rsid w:val="00A90086"/>
    <w:rsid w:val="00A90B8C"/>
    <w:rsid w:val="00A90E6B"/>
    <w:rsid w:val="00A91DDB"/>
    <w:rsid w:val="00A932F1"/>
    <w:rsid w:val="00A93A23"/>
    <w:rsid w:val="00A94244"/>
    <w:rsid w:val="00A94B09"/>
    <w:rsid w:val="00A950D1"/>
    <w:rsid w:val="00A95153"/>
    <w:rsid w:val="00A954E4"/>
    <w:rsid w:val="00A958F9"/>
    <w:rsid w:val="00A95A56"/>
    <w:rsid w:val="00A964A9"/>
    <w:rsid w:val="00A969D1"/>
    <w:rsid w:val="00A96AED"/>
    <w:rsid w:val="00A97E74"/>
    <w:rsid w:val="00AA0BAF"/>
    <w:rsid w:val="00AA190F"/>
    <w:rsid w:val="00AA1D30"/>
    <w:rsid w:val="00AA226F"/>
    <w:rsid w:val="00AA238D"/>
    <w:rsid w:val="00AA246E"/>
    <w:rsid w:val="00AA2486"/>
    <w:rsid w:val="00AA26E4"/>
    <w:rsid w:val="00AA33A4"/>
    <w:rsid w:val="00AA37BF"/>
    <w:rsid w:val="00AA4226"/>
    <w:rsid w:val="00AA464D"/>
    <w:rsid w:val="00AA4F6F"/>
    <w:rsid w:val="00AA5453"/>
    <w:rsid w:val="00AA5725"/>
    <w:rsid w:val="00AA5C22"/>
    <w:rsid w:val="00AA5F86"/>
    <w:rsid w:val="00AA68B2"/>
    <w:rsid w:val="00AA6C0D"/>
    <w:rsid w:val="00AA6E54"/>
    <w:rsid w:val="00AA7571"/>
    <w:rsid w:val="00AA7AC7"/>
    <w:rsid w:val="00AA7F81"/>
    <w:rsid w:val="00AB045B"/>
    <w:rsid w:val="00AB04D6"/>
    <w:rsid w:val="00AB066D"/>
    <w:rsid w:val="00AB1586"/>
    <w:rsid w:val="00AB1B64"/>
    <w:rsid w:val="00AB1CA3"/>
    <w:rsid w:val="00AB2094"/>
    <w:rsid w:val="00AB209E"/>
    <w:rsid w:val="00AB21CE"/>
    <w:rsid w:val="00AB22AA"/>
    <w:rsid w:val="00AB299F"/>
    <w:rsid w:val="00AB2D8C"/>
    <w:rsid w:val="00AB3B31"/>
    <w:rsid w:val="00AB41AE"/>
    <w:rsid w:val="00AB4565"/>
    <w:rsid w:val="00AB572A"/>
    <w:rsid w:val="00AB5D6C"/>
    <w:rsid w:val="00AC0006"/>
    <w:rsid w:val="00AC0373"/>
    <w:rsid w:val="00AC100B"/>
    <w:rsid w:val="00AC1A7E"/>
    <w:rsid w:val="00AC1AF4"/>
    <w:rsid w:val="00AC1F09"/>
    <w:rsid w:val="00AC2FCA"/>
    <w:rsid w:val="00AC2FF8"/>
    <w:rsid w:val="00AC3C77"/>
    <w:rsid w:val="00AC3CFD"/>
    <w:rsid w:val="00AC4078"/>
    <w:rsid w:val="00AC42C3"/>
    <w:rsid w:val="00AC469E"/>
    <w:rsid w:val="00AC49FE"/>
    <w:rsid w:val="00AC5000"/>
    <w:rsid w:val="00AC5298"/>
    <w:rsid w:val="00AC5337"/>
    <w:rsid w:val="00AC61F8"/>
    <w:rsid w:val="00AC6D32"/>
    <w:rsid w:val="00AC77F6"/>
    <w:rsid w:val="00AD0130"/>
    <w:rsid w:val="00AD0147"/>
    <w:rsid w:val="00AD020C"/>
    <w:rsid w:val="00AD062E"/>
    <w:rsid w:val="00AD0949"/>
    <w:rsid w:val="00AD09AA"/>
    <w:rsid w:val="00AD11A5"/>
    <w:rsid w:val="00AD1601"/>
    <w:rsid w:val="00AD1887"/>
    <w:rsid w:val="00AD1B31"/>
    <w:rsid w:val="00AD1CAF"/>
    <w:rsid w:val="00AD208E"/>
    <w:rsid w:val="00AD2AF6"/>
    <w:rsid w:val="00AD2C8F"/>
    <w:rsid w:val="00AD2F25"/>
    <w:rsid w:val="00AD3039"/>
    <w:rsid w:val="00AD308A"/>
    <w:rsid w:val="00AD32E5"/>
    <w:rsid w:val="00AD394F"/>
    <w:rsid w:val="00AD4889"/>
    <w:rsid w:val="00AD4DFE"/>
    <w:rsid w:val="00AD5B9E"/>
    <w:rsid w:val="00AD651D"/>
    <w:rsid w:val="00AD6859"/>
    <w:rsid w:val="00AD6866"/>
    <w:rsid w:val="00AD6977"/>
    <w:rsid w:val="00AD6B03"/>
    <w:rsid w:val="00AD71F9"/>
    <w:rsid w:val="00AD7714"/>
    <w:rsid w:val="00AD7720"/>
    <w:rsid w:val="00AD7AD6"/>
    <w:rsid w:val="00AE0834"/>
    <w:rsid w:val="00AE0CFD"/>
    <w:rsid w:val="00AE1399"/>
    <w:rsid w:val="00AE13ED"/>
    <w:rsid w:val="00AE1532"/>
    <w:rsid w:val="00AE186D"/>
    <w:rsid w:val="00AE1FA9"/>
    <w:rsid w:val="00AE235B"/>
    <w:rsid w:val="00AE2AEC"/>
    <w:rsid w:val="00AE2DCF"/>
    <w:rsid w:val="00AE2F48"/>
    <w:rsid w:val="00AE2FED"/>
    <w:rsid w:val="00AE3373"/>
    <w:rsid w:val="00AE388A"/>
    <w:rsid w:val="00AE3E85"/>
    <w:rsid w:val="00AE4340"/>
    <w:rsid w:val="00AE43B8"/>
    <w:rsid w:val="00AE455A"/>
    <w:rsid w:val="00AE4929"/>
    <w:rsid w:val="00AE4AA0"/>
    <w:rsid w:val="00AE4B68"/>
    <w:rsid w:val="00AE5FD8"/>
    <w:rsid w:val="00AE657D"/>
    <w:rsid w:val="00AE6A71"/>
    <w:rsid w:val="00AE7C70"/>
    <w:rsid w:val="00AF00DE"/>
    <w:rsid w:val="00AF0E56"/>
    <w:rsid w:val="00AF17F0"/>
    <w:rsid w:val="00AF1B05"/>
    <w:rsid w:val="00AF1E7E"/>
    <w:rsid w:val="00AF31F2"/>
    <w:rsid w:val="00AF3CEF"/>
    <w:rsid w:val="00AF4048"/>
    <w:rsid w:val="00AF43B3"/>
    <w:rsid w:val="00AF43B6"/>
    <w:rsid w:val="00AF4BF5"/>
    <w:rsid w:val="00AF4C9B"/>
    <w:rsid w:val="00AF4EFE"/>
    <w:rsid w:val="00AF4FAF"/>
    <w:rsid w:val="00AF5382"/>
    <w:rsid w:val="00AF5412"/>
    <w:rsid w:val="00AF5811"/>
    <w:rsid w:val="00AF6414"/>
    <w:rsid w:val="00AF660F"/>
    <w:rsid w:val="00AF6A20"/>
    <w:rsid w:val="00AF72D0"/>
    <w:rsid w:val="00AF7ADE"/>
    <w:rsid w:val="00B00673"/>
    <w:rsid w:val="00B00A69"/>
    <w:rsid w:val="00B00B60"/>
    <w:rsid w:val="00B00F16"/>
    <w:rsid w:val="00B01191"/>
    <w:rsid w:val="00B0160E"/>
    <w:rsid w:val="00B01AD0"/>
    <w:rsid w:val="00B01F87"/>
    <w:rsid w:val="00B02218"/>
    <w:rsid w:val="00B02939"/>
    <w:rsid w:val="00B02ADF"/>
    <w:rsid w:val="00B02ED9"/>
    <w:rsid w:val="00B0317E"/>
    <w:rsid w:val="00B03F58"/>
    <w:rsid w:val="00B04402"/>
    <w:rsid w:val="00B045EF"/>
    <w:rsid w:val="00B04F89"/>
    <w:rsid w:val="00B053FE"/>
    <w:rsid w:val="00B05499"/>
    <w:rsid w:val="00B059DF"/>
    <w:rsid w:val="00B063A3"/>
    <w:rsid w:val="00B073CD"/>
    <w:rsid w:val="00B0778E"/>
    <w:rsid w:val="00B07BC4"/>
    <w:rsid w:val="00B07CD0"/>
    <w:rsid w:val="00B1068E"/>
    <w:rsid w:val="00B11184"/>
    <w:rsid w:val="00B115D2"/>
    <w:rsid w:val="00B11EEE"/>
    <w:rsid w:val="00B12DB1"/>
    <w:rsid w:val="00B13047"/>
    <w:rsid w:val="00B142A1"/>
    <w:rsid w:val="00B14651"/>
    <w:rsid w:val="00B14B65"/>
    <w:rsid w:val="00B14DE9"/>
    <w:rsid w:val="00B14FFF"/>
    <w:rsid w:val="00B15201"/>
    <w:rsid w:val="00B15379"/>
    <w:rsid w:val="00B15C24"/>
    <w:rsid w:val="00B16283"/>
    <w:rsid w:val="00B1683B"/>
    <w:rsid w:val="00B169F4"/>
    <w:rsid w:val="00B16C0A"/>
    <w:rsid w:val="00B17844"/>
    <w:rsid w:val="00B17BC1"/>
    <w:rsid w:val="00B17BC4"/>
    <w:rsid w:val="00B201DD"/>
    <w:rsid w:val="00B2053A"/>
    <w:rsid w:val="00B2069A"/>
    <w:rsid w:val="00B20A83"/>
    <w:rsid w:val="00B218E1"/>
    <w:rsid w:val="00B21D3F"/>
    <w:rsid w:val="00B21DB7"/>
    <w:rsid w:val="00B2200E"/>
    <w:rsid w:val="00B2225E"/>
    <w:rsid w:val="00B2243F"/>
    <w:rsid w:val="00B22D04"/>
    <w:rsid w:val="00B234D3"/>
    <w:rsid w:val="00B238E3"/>
    <w:rsid w:val="00B23F75"/>
    <w:rsid w:val="00B242C1"/>
    <w:rsid w:val="00B24699"/>
    <w:rsid w:val="00B246DF"/>
    <w:rsid w:val="00B2477A"/>
    <w:rsid w:val="00B24B98"/>
    <w:rsid w:val="00B24C2D"/>
    <w:rsid w:val="00B24F5C"/>
    <w:rsid w:val="00B25052"/>
    <w:rsid w:val="00B25172"/>
    <w:rsid w:val="00B2523F"/>
    <w:rsid w:val="00B2538E"/>
    <w:rsid w:val="00B2599F"/>
    <w:rsid w:val="00B25A7F"/>
    <w:rsid w:val="00B265AD"/>
    <w:rsid w:val="00B26850"/>
    <w:rsid w:val="00B27195"/>
    <w:rsid w:val="00B2766D"/>
    <w:rsid w:val="00B27C9F"/>
    <w:rsid w:val="00B27DAB"/>
    <w:rsid w:val="00B30001"/>
    <w:rsid w:val="00B30A76"/>
    <w:rsid w:val="00B30F39"/>
    <w:rsid w:val="00B310BA"/>
    <w:rsid w:val="00B31146"/>
    <w:rsid w:val="00B3162C"/>
    <w:rsid w:val="00B31A8D"/>
    <w:rsid w:val="00B32383"/>
    <w:rsid w:val="00B324CB"/>
    <w:rsid w:val="00B32676"/>
    <w:rsid w:val="00B3273E"/>
    <w:rsid w:val="00B33334"/>
    <w:rsid w:val="00B335B4"/>
    <w:rsid w:val="00B348E4"/>
    <w:rsid w:val="00B34ADA"/>
    <w:rsid w:val="00B34E09"/>
    <w:rsid w:val="00B3511E"/>
    <w:rsid w:val="00B35764"/>
    <w:rsid w:val="00B35CCC"/>
    <w:rsid w:val="00B3613D"/>
    <w:rsid w:val="00B36400"/>
    <w:rsid w:val="00B36573"/>
    <w:rsid w:val="00B372E1"/>
    <w:rsid w:val="00B375CC"/>
    <w:rsid w:val="00B37838"/>
    <w:rsid w:val="00B40209"/>
    <w:rsid w:val="00B40283"/>
    <w:rsid w:val="00B40D53"/>
    <w:rsid w:val="00B41951"/>
    <w:rsid w:val="00B41BCB"/>
    <w:rsid w:val="00B41EA2"/>
    <w:rsid w:val="00B42593"/>
    <w:rsid w:val="00B42695"/>
    <w:rsid w:val="00B42BA6"/>
    <w:rsid w:val="00B4326C"/>
    <w:rsid w:val="00B432F9"/>
    <w:rsid w:val="00B43540"/>
    <w:rsid w:val="00B4357C"/>
    <w:rsid w:val="00B43DF5"/>
    <w:rsid w:val="00B43E55"/>
    <w:rsid w:val="00B44B87"/>
    <w:rsid w:val="00B44C7A"/>
    <w:rsid w:val="00B44E2D"/>
    <w:rsid w:val="00B46043"/>
    <w:rsid w:val="00B4671F"/>
    <w:rsid w:val="00B46B51"/>
    <w:rsid w:val="00B46B60"/>
    <w:rsid w:val="00B474D1"/>
    <w:rsid w:val="00B4752E"/>
    <w:rsid w:val="00B475B5"/>
    <w:rsid w:val="00B475B7"/>
    <w:rsid w:val="00B512BE"/>
    <w:rsid w:val="00B51685"/>
    <w:rsid w:val="00B51806"/>
    <w:rsid w:val="00B52222"/>
    <w:rsid w:val="00B52E11"/>
    <w:rsid w:val="00B533A4"/>
    <w:rsid w:val="00B53620"/>
    <w:rsid w:val="00B5382F"/>
    <w:rsid w:val="00B53C80"/>
    <w:rsid w:val="00B53CB7"/>
    <w:rsid w:val="00B54FF2"/>
    <w:rsid w:val="00B55624"/>
    <w:rsid w:val="00B55631"/>
    <w:rsid w:val="00B55672"/>
    <w:rsid w:val="00B55EE0"/>
    <w:rsid w:val="00B567E6"/>
    <w:rsid w:val="00B57F44"/>
    <w:rsid w:val="00B602F3"/>
    <w:rsid w:val="00B6056D"/>
    <w:rsid w:val="00B607C4"/>
    <w:rsid w:val="00B60B0D"/>
    <w:rsid w:val="00B60FF1"/>
    <w:rsid w:val="00B611F3"/>
    <w:rsid w:val="00B61365"/>
    <w:rsid w:val="00B61CE0"/>
    <w:rsid w:val="00B61D0E"/>
    <w:rsid w:val="00B61E4B"/>
    <w:rsid w:val="00B625F9"/>
    <w:rsid w:val="00B62A0F"/>
    <w:rsid w:val="00B63094"/>
    <w:rsid w:val="00B63705"/>
    <w:rsid w:val="00B63A2B"/>
    <w:rsid w:val="00B63EAF"/>
    <w:rsid w:val="00B64202"/>
    <w:rsid w:val="00B643B5"/>
    <w:rsid w:val="00B64EA8"/>
    <w:rsid w:val="00B658AB"/>
    <w:rsid w:val="00B6609F"/>
    <w:rsid w:val="00B66142"/>
    <w:rsid w:val="00B667FF"/>
    <w:rsid w:val="00B67458"/>
    <w:rsid w:val="00B674E7"/>
    <w:rsid w:val="00B6769B"/>
    <w:rsid w:val="00B7109D"/>
    <w:rsid w:val="00B71AA8"/>
    <w:rsid w:val="00B71DF7"/>
    <w:rsid w:val="00B72345"/>
    <w:rsid w:val="00B7237D"/>
    <w:rsid w:val="00B72850"/>
    <w:rsid w:val="00B7328E"/>
    <w:rsid w:val="00B734AE"/>
    <w:rsid w:val="00B73AEA"/>
    <w:rsid w:val="00B748D2"/>
    <w:rsid w:val="00B75065"/>
    <w:rsid w:val="00B76409"/>
    <w:rsid w:val="00B76862"/>
    <w:rsid w:val="00B76C45"/>
    <w:rsid w:val="00B776E0"/>
    <w:rsid w:val="00B777E1"/>
    <w:rsid w:val="00B7782E"/>
    <w:rsid w:val="00B811F4"/>
    <w:rsid w:val="00B812C4"/>
    <w:rsid w:val="00B8162D"/>
    <w:rsid w:val="00B816A1"/>
    <w:rsid w:val="00B822B5"/>
    <w:rsid w:val="00B8247A"/>
    <w:rsid w:val="00B82D5B"/>
    <w:rsid w:val="00B82FE5"/>
    <w:rsid w:val="00B8317B"/>
    <w:rsid w:val="00B8324C"/>
    <w:rsid w:val="00B8351F"/>
    <w:rsid w:val="00B837C8"/>
    <w:rsid w:val="00B838F8"/>
    <w:rsid w:val="00B83B73"/>
    <w:rsid w:val="00B8447F"/>
    <w:rsid w:val="00B84B25"/>
    <w:rsid w:val="00B84EC0"/>
    <w:rsid w:val="00B85515"/>
    <w:rsid w:val="00B85D5D"/>
    <w:rsid w:val="00B86E51"/>
    <w:rsid w:val="00B87B70"/>
    <w:rsid w:val="00B87BE3"/>
    <w:rsid w:val="00B87E50"/>
    <w:rsid w:val="00B87FA0"/>
    <w:rsid w:val="00B902A1"/>
    <w:rsid w:val="00B9054A"/>
    <w:rsid w:val="00B90E70"/>
    <w:rsid w:val="00B90EE4"/>
    <w:rsid w:val="00B9120A"/>
    <w:rsid w:val="00B912C9"/>
    <w:rsid w:val="00B917F4"/>
    <w:rsid w:val="00B91B6F"/>
    <w:rsid w:val="00B91D07"/>
    <w:rsid w:val="00B91FA0"/>
    <w:rsid w:val="00B924FE"/>
    <w:rsid w:val="00B93330"/>
    <w:rsid w:val="00B939F9"/>
    <w:rsid w:val="00B94410"/>
    <w:rsid w:val="00B94E68"/>
    <w:rsid w:val="00B957C7"/>
    <w:rsid w:val="00B96311"/>
    <w:rsid w:val="00B963FC"/>
    <w:rsid w:val="00B9688D"/>
    <w:rsid w:val="00B974E2"/>
    <w:rsid w:val="00B97AFA"/>
    <w:rsid w:val="00BA06BD"/>
    <w:rsid w:val="00BA0CF2"/>
    <w:rsid w:val="00BA0F08"/>
    <w:rsid w:val="00BA1457"/>
    <w:rsid w:val="00BA1656"/>
    <w:rsid w:val="00BA1DF0"/>
    <w:rsid w:val="00BA21F0"/>
    <w:rsid w:val="00BA2262"/>
    <w:rsid w:val="00BA228F"/>
    <w:rsid w:val="00BA27CA"/>
    <w:rsid w:val="00BA29CA"/>
    <w:rsid w:val="00BA2EFD"/>
    <w:rsid w:val="00BA2FA1"/>
    <w:rsid w:val="00BA3EE6"/>
    <w:rsid w:val="00BA47EE"/>
    <w:rsid w:val="00BA480F"/>
    <w:rsid w:val="00BA49E5"/>
    <w:rsid w:val="00BA53AD"/>
    <w:rsid w:val="00BA5795"/>
    <w:rsid w:val="00BA5815"/>
    <w:rsid w:val="00BA6BC7"/>
    <w:rsid w:val="00BA6C79"/>
    <w:rsid w:val="00BA702F"/>
    <w:rsid w:val="00BA7A60"/>
    <w:rsid w:val="00BB0D91"/>
    <w:rsid w:val="00BB118B"/>
    <w:rsid w:val="00BB1256"/>
    <w:rsid w:val="00BB142F"/>
    <w:rsid w:val="00BB195B"/>
    <w:rsid w:val="00BB19B2"/>
    <w:rsid w:val="00BB1AC3"/>
    <w:rsid w:val="00BB1C36"/>
    <w:rsid w:val="00BB2148"/>
    <w:rsid w:val="00BB227C"/>
    <w:rsid w:val="00BB27D6"/>
    <w:rsid w:val="00BB282D"/>
    <w:rsid w:val="00BB2945"/>
    <w:rsid w:val="00BB2CC7"/>
    <w:rsid w:val="00BB2DBF"/>
    <w:rsid w:val="00BB3193"/>
    <w:rsid w:val="00BB3603"/>
    <w:rsid w:val="00BB43B4"/>
    <w:rsid w:val="00BB43C6"/>
    <w:rsid w:val="00BB4425"/>
    <w:rsid w:val="00BB4941"/>
    <w:rsid w:val="00BB4F2A"/>
    <w:rsid w:val="00BB5323"/>
    <w:rsid w:val="00BB54DE"/>
    <w:rsid w:val="00BB6019"/>
    <w:rsid w:val="00BB63B1"/>
    <w:rsid w:val="00BB6743"/>
    <w:rsid w:val="00BB6A85"/>
    <w:rsid w:val="00BB7098"/>
    <w:rsid w:val="00BB7607"/>
    <w:rsid w:val="00BB77B8"/>
    <w:rsid w:val="00BB782A"/>
    <w:rsid w:val="00BC0BC5"/>
    <w:rsid w:val="00BC1157"/>
    <w:rsid w:val="00BC166B"/>
    <w:rsid w:val="00BC1AF9"/>
    <w:rsid w:val="00BC1BAD"/>
    <w:rsid w:val="00BC1CE4"/>
    <w:rsid w:val="00BC2CDF"/>
    <w:rsid w:val="00BC2FDB"/>
    <w:rsid w:val="00BC3251"/>
    <w:rsid w:val="00BC34BB"/>
    <w:rsid w:val="00BC37FB"/>
    <w:rsid w:val="00BC3DBA"/>
    <w:rsid w:val="00BC445E"/>
    <w:rsid w:val="00BC4588"/>
    <w:rsid w:val="00BC61A7"/>
    <w:rsid w:val="00BC65FB"/>
    <w:rsid w:val="00BC6770"/>
    <w:rsid w:val="00BC68FA"/>
    <w:rsid w:val="00BC69E8"/>
    <w:rsid w:val="00BC6D72"/>
    <w:rsid w:val="00BC78D2"/>
    <w:rsid w:val="00BC7B4F"/>
    <w:rsid w:val="00BD0625"/>
    <w:rsid w:val="00BD1622"/>
    <w:rsid w:val="00BD16C2"/>
    <w:rsid w:val="00BD17CC"/>
    <w:rsid w:val="00BD1A7A"/>
    <w:rsid w:val="00BD2413"/>
    <w:rsid w:val="00BD2FB0"/>
    <w:rsid w:val="00BD32D4"/>
    <w:rsid w:val="00BD338D"/>
    <w:rsid w:val="00BD3B50"/>
    <w:rsid w:val="00BD4502"/>
    <w:rsid w:val="00BD47F1"/>
    <w:rsid w:val="00BD4BB2"/>
    <w:rsid w:val="00BD4DB6"/>
    <w:rsid w:val="00BD4DE8"/>
    <w:rsid w:val="00BD522A"/>
    <w:rsid w:val="00BD57D9"/>
    <w:rsid w:val="00BD6230"/>
    <w:rsid w:val="00BD63D9"/>
    <w:rsid w:val="00BD65C9"/>
    <w:rsid w:val="00BD67C1"/>
    <w:rsid w:val="00BD680F"/>
    <w:rsid w:val="00BD7070"/>
    <w:rsid w:val="00BD7121"/>
    <w:rsid w:val="00BD7CF2"/>
    <w:rsid w:val="00BE00B6"/>
    <w:rsid w:val="00BE04A5"/>
    <w:rsid w:val="00BE085F"/>
    <w:rsid w:val="00BE08B3"/>
    <w:rsid w:val="00BE0EC4"/>
    <w:rsid w:val="00BE1A33"/>
    <w:rsid w:val="00BE1EB9"/>
    <w:rsid w:val="00BE2E4B"/>
    <w:rsid w:val="00BE3162"/>
    <w:rsid w:val="00BE4722"/>
    <w:rsid w:val="00BE511C"/>
    <w:rsid w:val="00BE5527"/>
    <w:rsid w:val="00BE57D6"/>
    <w:rsid w:val="00BE64FA"/>
    <w:rsid w:val="00BE679E"/>
    <w:rsid w:val="00BE67C7"/>
    <w:rsid w:val="00BE6A37"/>
    <w:rsid w:val="00BE7146"/>
    <w:rsid w:val="00BE7A34"/>
    <w:rsid w:val="00BE7D34"/>
    <w:rsid w:val="00BE7F67"/>
    <w:rsid w:val="00BF0B21"/>
    <w:rsid w:val="00BF1BD4"/>
    <w:rsid w:val="00BF2752"/>
    <w:rsid w:val="00BF2CDA"/>
    <w:rsid w:val="00BF31DA"/>
    <w:rsid w:val="00BF3713"/>
    <w:rsid w:val="00BF3719"/>
    <w:rsid w:val="00BF419A"/>
    <w:rsid w:val="00BF45BE"/>
    <w:rsid w:val="00BF46BC"/>
    <w:rsid w:val="00BF46CD"/>
    <w:rsid w:val="00BF472B"/>
    <w:rsid w:val="00BF4C0B"/>
    <w:rsid w:val="00BF4C92"/>
    <w:rsid w:val="00BF5A50"/>
    <w:rsid w:val="00BF5DAF"/>
    <w:rsid w:val="00BF6468"/>
    <w:rsid w:val="00BF65B2"/>
    <w:rsid w:val="00BF6C51"/>
    <w:rsid w:val="00BF6F57"/>
    <w:rsid w:val="00BF72BD"/>
    <w:rsid w:val="00C00790"/>
    <w:rsid w:val="00C00D74"/>
    <w:rsid w:val="00C011A0"/>
    <w:rsid w:val="00C0120C"/>
    <w:rsid w:val="00C01756"/>
    <w:rsid w:val="00C018DB"/>
    <w:rsid w:val="00C01F91"/>
    <w:rsid w:val="00C01FDB"/>
    <w:rsid w:val="00C0220A"/>
    <w:rsid w:val="00C02BBC"/>
    <w:rsid w:val="00C02CEF"/>
    <w:rsid w:val="00C030E7"/>
    <w:rsid w:val="00C03A82"/>
    <w:rsid w:val="00C03BB8"/>
    <w:rsid w:val="00C03C22"/>
    <w:rsid w:val="00C03EF4"/>
    <w:rsid w:val="00C03FD8"/>
    <w:rsid w:val="00C040FB"/>
    <w:rsid w:val="00C04515"/>
    <w:rsid w:val="00C0483E"/>
    <w:rsid w:val="00C04AB5"/>
    <w:rsid w:val="00C05164"/>
    <w:rsid w:val="00C05246"/>
    <w:rsid w:val="00C0539B"/>
    <w:rsid w:val="00C055E3"/>
    <w:rsid w:val="00C059FB"/>
    <w:rsid w:val="00C05D89"/>
    <w:rsid w:val="00C05E37"/>
    <w:rsid w:val="00C064F9"/>
    <w:rsid w:val="00C067BC"/>
    <w:rsid w:val="00C06C55"/>
    <w:rsid w:val="00C06E0B"/>
    <w:rsid w:val="00C06E2D"/>
    <w:rsid w:val="00C07704"/>
    <w:rsid w:val="00C07BF2"/>
    <w:rsid w:val="00C10255"/>
    <w:rsid w:val="00C11131"/>
    <w:rsid w:val="00C116A6"/>
    <w:rsid w:val="00C118AE"/>
    <w:rsid w:val="00C11D73"/>
    <w:rsid w:val="00C11EED"/>
    <w:rsid w:val="00C11FEF"/>
    <w:rsid w:val="00C121E9"/>
    <w:rsid w:val="00C12332"/>
    <w:rsid w:val="00C13760"/>
    <w:rsid w:val="00C13DD3"/>
    <w:rsid w:val="00C144F0"/>
    <w:rsid w:val="00C14D32"/>
    <w:rsid w:val="00C15072"/>
    <w:rsid w:val="00C15430"/>
    <w:rsid w:val="00C15A11"/>
    <w:rsid w:val="00C1694D"/>
    <w:rsid w:val="00C16E2E"/>
    <w:rsid w:val="00C170BF"/>
    <w:rsid w:val="00C17260"/>
    <w:rsid w:val="00C17356"/>
    <w:rsid w:val="00C173CB"/>
    <w:rsid w:val="00C17493"/>
    <w:rsid w:val="00C17D82"/>
    <w:rsid w:val="00C201C9"/>
    <w:rsid w:val="00C201CE"/>
    <w:rsid w:val="00C20885"/>
    <w:rsid w:val="00C20902"/>
    <w:rsid w:val="00C21830"/>
    <w:rsid w:val="00C21C1B"/>
    <w:rsid w:val="00C21E78"/>
    <w:rsid w:val="00C22127"/>
    <w:rsid w:val="00C2260A"/>
    <w:rsid w:val="00C22E8D"/>
    <w:rsid w:val="00C23247"/>
    <w:rsid w:val="00C23C30"/>
    <w:rsid w:val="00C2449B"/>
    <w:rsid w:val="00C245E7"/>
    <w:rsid w:val="00C2509E"/>
    <w:rsid w:val="00C25479"/>
    <w:rsid w:val="00C25E9D"/>
    <w:rsid w:val="00C25FD2"/>
    <w:rsid w:val="00C25FE0"/>
    <w:rsid w:val="00C2689A"/>
    <w:rsid w:val="00C27157"/>
    <w:rsid w:val="00C272E9"/>
    <w:rsid w:val="00C30D46"/>
    <w:rsid w:val="00C30DBE"/>
    <w:rsid w:val="00C30E40"/>
    <w:rsid w:val="00C31521"/>
    <w:rsid w:val="00C3198B"/>
    <w:rsid w:val="00C31E43"/>
    <w:rsid w:val="00C32580"/>
    <w:rsid w:val="00C32D20"/>
    <w:rsid w:val="00C3333D"/>
    <w:rsid w:val="00C33344"/>
    <w:rsid w:val="00C33578"/>
    <w:rsid w:val="00C33CB4"/>
    <w:rsid w:val="00C34AAF"/>
    <w:rsid w:val="00C35D91"/>
    <w:rsid w:val="00C36765"/>
    <w:rsid w:val="00C36A24"/>
    <w:rsid w:val="00C36BFF"/>
    <w:rsid w:val="00C37046"/>
    <w:rsid w:val="00C37B9D"/>
    <w:rsid w:val="00C37DD1"/>
    <w:rsid w:val="00C40928"/>
    <w:rsid w:val="00C41CB6"/>
    <w:rsid w:val="00C42C60"/>
    <w:rsid w:val="00C42DB8"/>
    <w:rsid w:val="00C42F1B"/>
    <w:rsid w:val="00C43180"/>
    <w:rsid w:val="00C431E9"/>
    <w:rsid w:val="00C4345B"/>
    <w:rsid w:val="00C43ABF"/>
    <w:rsid w:val="00C443EF"/>
    <w:rsid w:val="00C44B19"/>
    <w:rsid w:val="00C44B7E"/>
    <w:rsid w:val="00C44D62"/>
    <w:rsid w:val="00C44D63"/>
    <w:rsid w:val="00C450C1"/>
    <w:rsid w:val="00C452AB"/>
    <w:rsid w:val="00C459D8"/>
    <w:rsid w:val="00C467E2"/>
    <w:rsid w:val="00C46B3C"/>
    <w:rsid w:val="00C47389"/>
    <w:rsid w:val="00C47493"/>
    <w:rsid w:val="00C479A2"/>
    <w:rsid w:val="00C47AF1"/>
    <w:rsid w:val="00C47B9A"/>
    <w:rsid w:val="00C504D3"/>
    <w:rsid w:val="00C50AE4"/>
    <w:rsid w:val="00C50FB8"/>
    <w:rsid w:val="00C51472"/>
    <w:rsid w:val="00C5244A"/>
    <w:rsid w:val="00C52472"/>
    <w:rsid w:val="00C525AB"/>
    <w:rsid w:val="00C5320D"/>
    <w:rsid w:val="00C532A8"/>
    <w:rsid w:val="00C536AD"/>
    <w:rsid w:val="00C5391E"/>
    <w:rsid w:val="00C548B9"/>
    <w:rsid w:val="00C54F97"/>
    <w:rsid w:val="00C5551E"/>
    <w:rsid w:val="00C56327"/>
    <w:rsid w:val="00C569D6"/>
    <w:rsid w:val="00C5709A"/>
    <w:rsid w:val="00C57143"/>
    <w:rsid w:val="00C57D76"/>
    <w:rsid w:val="00C57DF7"/>
    <w:rsid w:val="00C57E09"/>
    <w:rsid w:val="00C60532"/>
    <w:rsid w:val="00C6193E"/>
    <w:rsid w:val="00C61CCB"/>
    <w:rsid w:val="00C61CF6"/>
    <w:rsid w:val="00C61D4E"/>
    <w:rsid w:val="00C62A22"/>
    <w:rsid w:val="00C634CE"/>
    <w:rsid w:val="00C63567"/>
    <w:rsid w:val="00C63A97"/>
    <w:rsid w:val="00C63B2A"/>
    <w:rsid w:val="00C63EAD"/>
    <w:rsid w:val="00C6541D"/>
    <w:rsid w:val="00C65521"/>
    <w:rsid w:val="00C65695"/>
    <w:rsid w:val="00C6579E"/>
    <w:rsid w:val="00C65CB6"/>
    <w:rsid w:val="00C65EF9"/>
    <w:rsid w:val="00C669C9"/>
    <w:rsid w:val="00C66BF9"/>
    <w:rsid w:val="00C66D82"/>
    <w:rsid w:val="00C66F09"/>
    <w:rsid w:val="00C670D5"/>
    <w:rsid w:val="00C6790B"/>
    <w:rsid w:val="00C67A07"/>
    <w:rsid w:val="00C67A09"/>
    <w:rsid w:val="00C700D3"/>
    <w:rsid w:val="00C702E0"/>
    <w:rsid w:val="00C705A3"/>
    <w:rsid w:val="00C705AC"/>
    <w:rsid w:val="00C70630"/>
    <w:rsid w:val="00C713E5"/>
    <w:rsid w:val="00C71842"/>
    <w:rsid w:val="00C7186B"/>
    <w:rsid w:val="00C7263C"/>
    <w:rsid w:val="00C727C7"/>
    <w:rsid w:val="00C733FF"/>
    <w:rsid w:val="00C746B7"/>
    <w:rsid w:val="00C74812"/>
    <w:rsid w:val="00C74918"/>
    <w:rsid w:val="00C7491C"/>
    <w:rsid w:val="00C74C5F"/>
    <w:rsid w:val="00C74D67"/>
    <w:rsid w:val="00C75BAB"/>
    <w:rsid w:val="00C766C9"/>
    <w:rsid w:val="00C767F5"/>
    <w:rsid w:val="00C76C12"/>
    <w:rsid w:val="00C76D0F"/>
    <w:rsid w:val="00C77191"/>
    <w:rsid w:val="00C771A8"/>
    <w:rsid w:val="00C7733D"/>
    <w:rsid w:val="00C7785A"/>
    <w:rsid w:val="00C77994"/>
    <w:rsid w:val="00C800D8"/>
    <w:rsid w:val="00C80277"/>
    <w:rsid w:val="00C8090E"/>
    <w:rsid w:val="00C815BD"/>
    <w:rsid w:val="00C81F65"/>
    <w:rsid w:val="00C82FAA"/>
    <w:rsid w:val="00C831FF"/>
    <w:rsid w:val="00C8385B"/>
    <w:rsid w:val="00C83F02"/>
    <w:rsid w:val="00C8479D"/>
    <w:rsid w:val="00C8514D"/>
    <w:rsid w:val="00C85AEF"/>
    <w:rsid w:val="00C85C44"/>
    <w:rsid w:val="00C861A2"/>
    <w:rsid w:val="00C8674C"/>
    <w:rsid w:val="00C86DE9"/>
    <w:rsid w:val="00C86EB1"/>
    <w:rsid w:val="00C878CA"/>
    <w:rsid w:val="00C87ADA"/>
    <w:rsid w:val="00C87C49"/>
    <w:rsid w:val="00C87CB7"/>
    <w:rsid w:val="00C90BD9"/>
    <w:rsid w:val="00C90F50"/>
    <w:rsid w:val="00C91BAB"/>
    <w:rsid w:val="00C91D67"/>
    <w:rsid w:val="00C91DF3"/>
    <w:rsid w:val="00C9263D"/>
    <w:rsid w:val="00C929B5"/>
    <w:rsid w:val="00C92A0E"/>
    <w:rsid w:val="00C931EF"/>
    <w:rsid w:val="00C93D43"/>
    <w:rsid w:val="00C9409B"/>
    <w:rsid w:val="00C948DD"/>
    <w:rsid w:val="00C949DD"/>
    <w:rsid w:val="00C94A3A"/>
    <w:rsid w:val="00C94F48"/>
    <w:rsid w:val="00C954AC"/>
    <w:rsid w:val="00C954E3"/>
    <w:rsid w:val="00C95C98"/>
    <w:rsid w:val="00C96161"/>
    <w:rsid w:val="00C969C4"/>
    <w:rsid w:val="00C97101"/>
    <w:rsid w:val="00CA0451"/>
    <w:rsid w:val="00CA120D"/>
    <w:rsid w:val="00CA1EDD"/>
    <w:rsid w:val="00CA22E4"/>
    <w:rsid w:val="00CA22F3"/>
    <w:rsid w:val="00CA2B2C"/>
    <w:rsid w:val="00CA2BF5"/>
    <w:rsid w:val="00CA38BE"/>
    <w:rsid w:val="00CA4B74"/>
    <w:rsid w:val="00CA5455"/>
    <w:rsid w:val="00CA625C"/>
    <w:rsid w:val="00CA6547"/>
    <w:rsid w:val="00CA6896"/>
    <w:rsid w:val="00CA6D6F"/>
    <w:rsid w:val="00CA7039"/>
    <w:rsid w:val="00CB02B5"/>
    <w:rsid w:val="00CB038B"/>
    <w:rsid w:val="00CB08D5"/>
    <w:rsid w:val="00CB0ADF"/>
    <w:rsid w:val="00CB1A33"/>
    <w:rsid w:val="00CB1EE3"/>
    <w:rsid w:val="00CB25BC"/>
    <w:rsid w:val="00CB2BE6"/>
    <w:rsid w:val="00CB2DBA"/>
    <w:rsid w:val="00CB2DF6"/>
    <w:rsid w:val="00CB4488"/>
    <w:rsid w:val="00CB44A6"/>
    <w:rsid w:val="00CB4540"/>
    <w:rsid w:val="00CB508F"/>
    <w:rsid w:val="00CB5A47"/>
    <w:rsid w:val="00CB5D5E"/>
    <w:rsid w:val="00CB6408"/>
    <w:rsid w:val="00CB6509"/>
    <w:rsid w:val="00CB65C5"/>
    <w:rsid w:val="00CB6B62"/>
    <w:rsid w:val="00CB6B80"/>
    <w:rsid w:val="00CB76D8"/>
    <w:rsid w:val="00CB78FC"/>
    <w:rsid w:val="00CB7976"/>
    <w:rsid w:val="00CB7BB4"/>
    <w:rsid w:val="00CB7FB9"/>
    <w:rsid w:val="00CC015C"/>
    <w:rsid w:val="00CC159B"/>
    <w:rsid w:val="00CC1AA0"/>
    <w:rsid w:val="00CC2AA8"/>
    <w:rsid w:val="00CC2B94"/>
    <w:rsid w:val="00CC356B"/>
    <w:rsid w:val="00CC37F3"/>
    <w:rsid w:val="00CC42D1"/>
    <w:rsid w:val="00CC48CE"/>
    <w:rsid w:val="00CC4A5E"/>
    <w:rsid w:val="00CC4E23"/>
    <w:rsid w:val="00CC5818"/>
    <w:rsid w:val="00CC59AB"/>
    <w:rsid w:val="00CC5E55"/>
    <w:rsid w:val="00CC6456"/>
    <w:rsid w:val="00CC66DE"/>
    <w:rsid w:val="00CC675B"/>
    <w:rsid w:val="00CC68D3"/>
    <w:rsid w:val="00CC69F9"/>
    <w:rsid w:val="00CC6BE6"/>
    <w:rsid w:val="00CC6D86"/>
    <w:rsid w:val="00CC7B22"/>
    <w:rsid w:val="00CD0AF0"/>
    <w:rsid w:val="00CD0B12"/>
    <w:rsid w:val="00CD0DEF"/>
    <w:rsid w:val="00CD0E62"/>
    <w:rsid w:val="00CD172E"/>
    <w:rsid w:val="00CD25DC"/>
    <w:rsid w:val="00CD2F11"/>
    <w:rsid w:val="00CD3B15"/>
    <w:rsid w:val="00CD3FE1"/>
    <w:rsid w:val="00CD3FF2"/>
    <w:rsid w:val="00CD405F"/>
    <w:rsid w:val="00CD4562"/>
    <w:rsid w:val="00CD484B"/>
    <w:rsid w:val="00CD4AF7"/>
    <w:rsid w:val="00CD4B0C"/>
    <w:rsid w:val="00CD5284"/>
    <w:rsid w:val="00CD5488"/>
    <w:rsid w:val="00CD596A"/>
    <w:rsid w:val="00CD5B31"/>
    <w:rsid w:val="00CD6CC5"/>
    <w:rsid w:val="00CD7F22"/>
    <w:rsid w:val="00CE008D"/>
    <w:rsid w:val="00CE1602"/>
    <w:rsid w:val="00CE1981"/>
    <w:rsid w:val="00CE19A4"/>
    <w:rsid w:val="00CE22BD"/>
    <w:rsid w:val="00CE24B4"/>
    <w:rsid w:val="00CE2FBC"/>
    <w:rsid w:val="00CE30D3"/>
    <w:rsid w:val="00CE36C7"/>
    <w:rsid w:val="00CE36FF"/>
    <w:rsid w:val="00CE3A2B"/>
    <w:rsid w:val="00CE3B05"/>
    <w:rsid w:val="00CE3FFC"/>
    <w:rsid w:val="00CE4EBD"/>
    <w:rsid w:val="00CE502C"/>
    <w:rsid w:val="00CE513E"/>
    <w:rsid w:val="00CE5541"/>
    <w:rsid w:val="00CE5F4E"/>
    <w:rsid w:val="00CE62A9"/>
    <w:rsid w:val="00CE6663"/>
    <w:rsid w:val="00CE6682"/>
    <w:rsid w:val="00CE6744"/>
    <w:rsid w:val="00CE694C"/>
    <w:rsid w:val="00CE69AA"/>
    <w:rsid w:val="00CE7250"/>
    <w:rsid w:val="00CE72BD"/>
    <w:rsid w:val="00CE7556"/>
    <w:rsid w:val="00CE7CD0"/>
    <w:rsid w:val="00CF0837"/>
    <w:rsid w:val="00CF1068"/>
    <w:rsid w:val="00CF1099"/>
    <w:rsid w:val="00CF1662"/>
    <w:rsid w:val="00CF2069"/>
    <w:rsid w:val="00CF2539"/>
    <w:rsid w:val="00CF2BE9"/>
    <w:rsid w:val="00CF3175"/>
    <w:rsid w:val="00CF4317"/>
    <w:rsid w:val="00CF4953"/>
    <w:rsid w:val="00CF4AB1"/>
    <w:rsid w:val="00CF619C"/>
    <w:rsid w:val="00CF6B18"/>
    <w:rsid w:val="00CF6C4C"/>
    <w:rsid w:val="00CF73DF"/>
    <w:rsid w:val="00CF7AF2"/>
    <w:rsid w:val="00D00477"/>
    <w:rsid w:val="00D00BE3"/>
    <w:rsid w:val="00D00CE6"/>
    <w:rsid w:val="00D01ACE"/>
    <w:rsid w:val="00D01B86"/>
    <w:rsid w:val="00D01F07"/>
    <w:rsid w:val="00D02DDF"/>
    <w:rsid w:val="00D02FB8"/>
    <w:rsid w:val="00D0301A"/>
    <w:rsid w:val="00D03A8B"/>
    <w:rsid w:val="00D03AFC"/>
    <w:rsid w:val="00D040B0"/>
    <w:rsid w:val="00D044E7"/>
    <w:rsid w:val="00D04AFE"/>
    <w:rsid w:val="00D04F2C"/>
    <w:rsid w:val="00D04F86"/>
    <w:rsid w:val="00D06427"/>
    <w:rsid w:val="00D06551"/>
    <w:rsid w:val="00D066B1"/>
    <w:rsid w:val="00D06EA5"/>
    <w:rsid w:val="00D0701D"/>
    <w:rsid w:val="00D0730F"/>
    <w:rsid w:val="00D07BAA"/>
    <w:rsid w:val="00D101E5"/>
    <w:rsid w:val="00D10C4A"/>
    <w:rsid w:val="00D111BD"/>
    <w:rsid w:val="00D113CD"/>
    <w:rsid w:val="00D11775"/>
    <w:rsid w:val="00D11CF4"/>
    <w:rsid w:val="00D1248A"/>
    <w:rsid w:val="00D13334"/>
    <w:rsid w:val="00D13D5F"/>
    <w:rsid w:val="00D14482"/>
    <w:rsid w:val="00D144F4"/>
    <w:rsid w:val="00D147D5"/>
    <w:rsid w:val="00D14B49"/>
    <w:rsid w:val="00D14CE9"/>
    <w:rsid w:val="00D14E0C"/>
    <w:rsid w:val="00D152B6"/>
    <w:rsid w:val="00D1556D"/>
    <w:rsid w:val="00D15E31"/>
    <w:rsid w:val="00D162BD"/>
    <w:rsid w:val="00D16694"/>
    <w:rsid w:val="00D16E25"/>
    <w:rsid w:val="00D17F6E"/>
    <w:rsid w:val="00D208A1"/>
    <w:rsid w:val="00D21C35"/>
    <w:rsid w:val="00D223C0"/>
    <w:rsid w:val="00D239A9"/>
    <w:rsid w:val="00D23A5B"/>
    <w:rsid w:val="00D23DEB"/>
    <w:rsid w:val="00D23F1B"/>
    <w:rsid w:val="00D23F91"/>
    <w:rsid w:val="00D2434D"/>
    <w:rsid w:val="00D243B8"/>
    <w:rsid w:val="00D254C4"/>
    <w:rsid w:val="00D25DBF"/>
    <w:rsid w:val="00D25FDD"/>
    <w:rsid w:val="00D26AC2"/>
    <w:rsid w:val="00D26D31"/>
    <w:rsid w:val="00D271F3"/>
    <w:rsid w:val="00D2775A"/>
    <w:rsid w:val="00D279AA"/>
    <w:rsid w:val="00D308C1"/>
    <w:rsid w:val="00D30C81"/>
    <w:rsid w:val="00D30FEF"/>
    <w:rsid w:val="00D311EC"/>
    <w:rsid w:val="00D319CB"/>
    <w:rsid w:val="00D31C8A"/>
    <w:rsid w:val="00D32130"/>
    <w:rsid w:val="00D32603"/>
    <w:rsid w:val="00D32A29"/>
    <w:rsid w:val="00D32CD6"/>
    <w:rsid w:val="00D34492"/>
    <w:rsid w:val="00D34A4E"/>
    <w:rsid w:val="00D358A4"/>
    <w:rsid w:val="00D35CF4"/>
    <w:rsid w:val="00D370D6"/>
    <w:rsid w:val="00D37139"/>
    <w:rsid w:val="00D37EC9"/>
    <w:rsid w:val="00D40094"/>
    <w:rsid w:val="00D4012F"/>
    <w:rsid w:val="00D40335"/>
    <w:rsid w:val="00D40D1B"/>
    <w:rsid w:val="00D41003"/>
    <w:rsid w:val="00D412D3"/>
    <w:rsid w:val="00D42061"/>
    <w:rsid w:val="00D42547"/>
    <w:rsid w:val="00D428C4"/>
    <w:rsid w:val="00D43001"/>
    <w:rsid w:val="00D43331"/>
    <w:rsid w:val="00D437F2"/>
    <w:rsid w:val="00D43A2D"/>
    <w:rsid w:val="00D446DE"/>
    <w:rsid w:val="00D4532D"/>
    <w:rsid w:val="00D46C20"/>
    <w:rsid w:val="00D47176"/>
    <w:rsid w:val="00D4732C"/>
    <w:rsid w:val="00D47356"/>
    <w:rsid w:val="00D47812"/>
    <w:rsid w:val="00D47984"/>
    <w:rsid w:val="00D479D1"/>
    <w:rsid w:val="00D47C6A"/>
    <w:rsid w:val="00D47D5E"/>
    <w:rsid w:val="00D47D9E"/>
    <w:rsid w:val="00D50F1F"/>
    <w:rsid w:val="00D51320"/>
    <w:rsid w:val="00D5181F"/>
    <w:rsid w:val="00D51A3F"/>
    <w:rsid w:val="00D51A92"/>
    <w:rsid w:val="00D53753"/>
    <w:rsid w:val="00D53B5B"/>
    <w:rsid w:val="00D54938"/>
    <w:rsid w:val="00D54BA5"/>
    <w:rsid w:val="00D551BA"/>
    <w:rsid w:val="00D5589B"/>
    <w:rsid w:val="00D559C3"/>
    <w:rsid w:val="00D56633"/>
    <w:rsid w:val="00D56F34"/>
    <w:rsid w:val="00D57058"/>
    <w:rsid w:val="00D573C0"/>
    <w:rsid w:val="00D57BD9"/>
    <w:rsid w:val="00D57BF5"/>
    <w:rsid w:val="00D57F7F"/>
    <w:rsid w:val="00D602AF"/>
    <w:rsid w:val="00D602CF"/>
    <w:rsid w:val="00D60308"/>
    <w:rsid w:val="00D609A2"/>
    <w:rsid w:val="00D60E08"/>
    <w:rsid w:val="00D60F59"/>
    <w:rsid w:val="00D61124"/>
    <w:rsid w:val="00D61B20"/>
    <w:rsid w:val="00D61DC6"/>
    <w:rsid w:val="00D62994"/>
    <w:rsid w:val="00D62EBB"/>
    <w:rsid w:val="00D63377"/>
    <w:rsid w:val="00D63E8F"/>
    <w:rsid w:val="00D63FE9"/>
    <w:rsid w:val="00D64283"/>
    <w:rsid w:val="00D64BB0"/>
    <w:rsid w:val="00D659DB"/>
    <w:rsid w:val="00D65A3E"/>
    <w:rsid w:val="00D65AA8"/>
    <w:rsid w:val="00D65C79"/>
    <w:rsid w:val="00D66075"/>
    <w:rsid w:val="00D661FC"/>
    <w:rsid w:val="00D66BA7"/>
    <w:rsid w:val="00D66DD6"/>
    <w:rsid w:val="00D67142"/>
    <w:rsid w:val="00D67739"/>
    <w:rsid w:val="00D678C7"/>
    <w:rsid w:val="00D67D6E"/>
    <w:rsid w:val="00D70B3E"/>
    <w:rsid w:val="00D70D04"/>
    <w:rsid w:val="00D71569"/>
    <w:rsid w:val="00D71609"/>
    <w:rsid w:val="00D71A59"/>
    <w:rsid w:val="00D720A4"/>
    <w:rsid w:val="00D7235A"/>
    <w:rsid w:val="00D7262B"/>
    <w:rsid w:val="00D7281B"/>
    <w:rsid w:val="00D72962"/>
    <w:rsid w:val="00D72C46"/>
    <w:rsid w:val="00D736AE"/>
    <w:rsid w:val="00D7371D"/>
    <w:rsid w:val="00D738B1"/>
    <w:rsid w:val="00D73A32"/>
    <w:rsid w:val="00D73F70"/>
    <w:rsid w:val="00D748FB"/>
    <w:rsid w:val="00D74B0D"/>
    <w:rsid w:val="00D77CCC"/>
    <w:rsid w:val="00D8007E"/>
    <w:rsid w:val="00D800B7"/>
    <w:rsid w:val="00D80438"/>
    <w:rsid w:val="00D808C0"/>
    <w:rsid w:val="00D80AA6"/>
    <w:rsid w:val="00D81139"/>
    <w:rsid w:val="00D81199"/>
    <w:rsid w:val="00D81283"/>
    <w:rsid w:val="00D81736"/>
    <w:rsid w:val="00D8198E"/>
    <w:rsid w:val="00D82383"/>
    <w:rsid w:val="00D82AD1"/>
    <w:rsid w:val="00D82C2B"/>
    <w:rsid w:val="00D83516"/>
    <w:rsid w:val="00D83F42"/>
    <w:rsid w:val="00D84744"/>
    <w:rsid w:val="00D850A5"/>
    <w:rsid w:val="00D853CF"/>
    <w:rsid w:val="00D853E7"/>
    <w:rsid w:val="00D85C6F"/>
    <w:rsid w:val="00D85F7F"/>
    <w:rsid w:val="00D86471"/>
    <w:rsid w:val="00D86808"/>
    <w:rsid w:val="00D86854"/>
    <w:rsid w:val="00D8691E"/>
    <w:rsid w:val="00D87C27"/>
    <w:rsid w:val="00D90BDB"/>
    <w:rsid w:val="00D90DC0"/>
    <w:rsid w:val="00D917FE"/>
    <w:rsid w:val="00D91D0E"/>
    <w:rsid w:val="00D91E55"/>
    <w:rsid w:val="00D928A5"/>
    <w:rsid w:val="00D92B7F"/>
    <w:rsid w:val="00D92C32"/>
    <w:rsid w:val="00D92CEB"/>
    <w:rsid w:val="00D9307A"/>
    <w:rsid w:val="00D93098"/>
    <w:rsid w:val="00D9344D"/>
    <w:rsid w:val="00D93681"/>
    <w:rsid w:val="00D93B94"/>
    <w:rsid w:val="00D93D45"/>
    <w:rsid w:val="00D93FE1"/>
    <w:rsid w:val="00D94192"/>
    <w:rsid w:val="00D94292"/>
    <w:rsid w:val="00D944F1"/>
    <w:rsid w:val="00D95367"/>
    <w:rsid w:val="00D95691"/>
    <w:rsid w:val="00D95A1A"/>
    <w:rsid w:val="00D95FC6"/>
    <w:rsid w:val="00D966DA"/>
    <w:rsid w:val="00D97062"/>
    <w:rsid w:val="00D975BF"/>
    <w:rsid w:val="00D976B9"/>
    <w:rsid w:val="00DA0AFF"/>
    <w:rsid w:val="00DA0C55"/>
    <w:rsid w:val="00DA0CF0"/>
    <w:rsid w:val="00DA0CFC"/>
    <w:rsid w:val="00DA0FE6"/>
    <w:rsid w:val="00DA102C"/>
    <w:rsid w:val="00DA145C"/>
    <w:rsid w:val="00DA192C"/>
    <w:rsid w:val="00DA1AB8"/>
    <w:rsid w:val="00DA1FAB"/>
    <w:rsid w:val="00DA2A4E"/>
    <w:rsid w:val="00DA2D19"/>
    <w:rsid w:val="00DA2FD0"/>
    <w:rsid w:val="00DA371D"/>
    <w:rsid w:val="00DA3C52"/>
    <w:rsid w:val="00DA430C"/>
    <w:rsid w:val="00DA47E5"/>
    <w:rsid w:val="00DA4A3C"/>
    <w:rsid w:val="00DA4BF8"/>
    <w:rsid w:val="00DA4D17"/>
    <w:rsid w:val="00DA5468"/>
    <w:rsid w:val="00DA5511"/>
    <w:rsid w:val="00DA5B5C"/>
    <w:rsid w:val="00DA6032"/>
    <w:rsid w:val="00DA6699"/>
    <w:rsid w:val="00DA67A1"/>
    <w:rsid w:val="00DA6F30"/>
    <w:rsid w:val="00DA7640"/>
    <w:rsid w:val="00DA773E"/>
    <w:rsid w:val="00DB0945"/>
    <w:rsid w:val="00DB0A15"/>
    <w:rsid w:val="00DB0EDB"/>
    <w:rsid w:val="00DB1312"/>
    <w:rsid w:val="00DB2DA8"/>
    <w:rsid w:val="00DB3507"/>
    <w:rsid w:val="00DB4506"/>
    <w:rsid w:val="00DB5692"/>
    <w:rsid w:val="00DB5E2D"/>
    <w:rsid w:val="00DB6F7D"/>
    <w:rsid w:val="00DB785E"/>
    <w:rsid w:val="00DB79D4"/>
    <w:rsid w:val="00DB7E26"/>
    <w:rsid w:val="00DB7F59"/>
    <w:rsid w:val="00DC0963"/>
    <w:rsid w:val="00DC0EE5"/>
    <w:rsid w:val="00DC1091"/>
    <w:rsid w:val="00DC161C"/>
    <w:rsid w:val="00DC1B0B"/>
    <w:rsid w:val="00DC2C59"/>
    <w:rsid w:val="00DC2CB5"/>
    <w:rsid w:val="00DC4126"/>
    <w:rsid w:val="00DC41D2"/>
    <w:rsid w:val="00DC55CF"/>
    <w:rsid w:val="00DC5740"/>
    <w:rsid w:val="00DC5E5E"/>
    <w:rsid w:val="00DC66E5"/>
    <w:rsid w:val="00DC6AFA"/>
    <w:rsid w:val="00DC6B01"/>
    <w:rsid w:val="00DC6E27"/>
    <w:rsid w:val="00DC74D0"/>
    <w:rsid w:val="00DC7662"/>
    <w:rsid w:val="00DC790B"/>
    <w:rsid w:val="00DC7CEC"/>
    <w:rsid w:val="00DD03BF"/>
    <w:rsid w:val="00DD040F"/>
    <w:rsid w:val="00DD197D"/>
    <w:rsid w:val="00DD1A4F"/>
    <w:rsid w:val="00DD1F42"/>
    <w:rsid w:val="00DD223F"/>
    <w:rsid w:val="00DD232B"/>
    <w:rsid w:val="00DD3367"/>
    <w:rsid w:val="00DD3B83"/>
    <w:rsid w:val="00DD3D5D"/>
    <w:rsid w:val="00DD5863"/>
    <w:rsid w:val="00DD5CEE"/>
    <w:rsid w:val="00DD5FA2"/>
    <w:rsid w:val="00DD6279"/>
    <w:rsid w:val="00DD64C6"/>
    <w:rsid w:val="00DD6781"/>
    <w:rsid w:val="00DD6FA6"/>
    <w:rsid w:val="00DD74FB"/>
    <w:rsid w:val="00DD77C7"/>
    <w:rsid w:val="00DE007A"/>
    <w:rsid w:val="00DE035E"/>
    <w:rsid w:val="00DE0E8F"/>
    <w:rsid w:val="00DE0F87"/>
    <w:rsid w:val="00DE1153"/>
    <w:rsid w:val="00DE1DF7"/>
    <w:rsid w:val="00DE2675"/>
    <w:rsid w:val="00DE276F"/>
    <w:rsid w:val="00DE2A38"/>
    <w:rsid w:val="00DE2E1C"/>
    <w:rsid w:val="00DE3023"/>
    <w:rsid w:val="00DE3EA8"/>
    <w:rsid w:val="00DE4277"/>
    <w:rsid w:val="00DE4519"/>
    <w:rsid w:val="00DE47A0"/>
    <w:rsid w:val="00DE49A2"/>
    <w:rsid w:val="00DE4A05"/>
    <w:rsid w:val="00DE4C87"/>
    <w:rsid w:val="00DE4D6A"/>
    <w:rsid w:val="00DE545A"/>
    <w:rsid w:val="00DE5594"/>
    <w:rsid w:val="00DE5BC9"/>
    <w:rsid w:val="00DE5DEA"/>
    <w:rsid w:val="00DE61E6"/>
    <w:rsid w:val="00DE63E7"/>
    <w:rsid w:val="00DE66A2"/>
    <w:rsid w:val="00DE6847"/>
    <w:rsid w:val="00DE6B25"/>
    <w:rsid w:val="00DE7044"/>
    <w:rsid w:val="00DE7C89"/>
    <w:rsid w:val="00DF0147"/>
    <w:rsid w:val="00DF05E0"/>
    <w:rsid w:val="00DF0859"/>
    <w:rsid w:val="00DF0946"/>
    <w:rsid w:val="00DF1543"/>
    <w:rsid w:val="00DF156C"/>
    <w:rsid w:val="00DF1B93"/>
    <w:rsid w:val="00DF21B4"/>
    <w:rsid w:val="00DF2DAE"/>
    <w:rsid w:val="00DF3B00"/>
    <w:rsid w:val="00DF47C9"/>
    <w:rsid w:val="00DF4F86"/>
    <w:rsid w:val="00DF5254"/>
    <w:rsid w:val="00DF5312"/>
    <w:rsid w:val="00DF5A0D"/>
    <w:rsid w:val="00DF5B24"/>
    <w:rsid w:val="00DF5C47"/>
    <w:rsid w:val="00DF65E4"/>
    <w:rsid w:val="00DF7D0B"/>
    <w:rsid w:val="00DF7F58"/>
    <w:rsid w:val="00E00331"/>
    <w:rsid w:val="00E0116F"/>
    <w:rsid w:val="00E014E0"/>
    <w:rsid w:val="00E01543"/>
    <w:rsid w:val="00E015FD"/>
    <w:rsid w:val="00E01B39"/>
    <w:rsid w:val="00E01C74"/>
    <w:rsid w:val="00E0241C"/>
    <w:rsid w:val="00E02779"/>
    <w:rsid w:val="00E02CAB"/>
    <w:rsid w:val="00E03B07"/>
    <w:rsid w:val="00E03E19"/>
    <w:rsid w:val="00E03EE0"/>
    <w:rsid w:val="00E04004"/>
    <w:rsid w:val="00E06536"/>
    <w:rsid w:val="00E06633"/>
    <w:rsid w:val="00E06718"/>
    <w:rsid w:val="00E07B77"/>
    <w:rsid w:val="00E07F73"/>
    <w:rsid w:val="00E10852"/>
    <w:rsid w:val="00E10AED"/>
    <w:rsid w:val="00E10B1D"/>
    <w:rsid w:val="00E11688"/>
    <w:rsid w:val="00E11A8E"/>
    <w:rsid w:val="00E12BA1"/>
    <w:rsid w:val="00E12C63"/>
    <w:rsid w:val="00E12E86"/>
    <w:rsid w:val="00E130A9"/>
    <w:rsid w:val="00E13B39"/>
    <w:rsid w:val="00E14B02"/>
    <w:rsid w:val="00E14E02"/>
    <w:rsid w:val="00E154F3"/>
    <w:rsid w:val="00E155CA"/>
    <w:rsid w:val="00E15805"/>
    <w:rsid w:val="00E1644A"/>
    <w:rsid w:val="00E16A92"/>
    <w:rsid w:val="00E17C8E"/>
    <w:rsid w:val="00E2026F"/>
    <w:rsid w:val="00E20573"/>
    <w:rsid w:val="00E20E8B"/>
    <w:rsid w:val="00E21988"/>
    <w:rsid w:val="00E22E93"/>
    <w:rsid w:val="00E22FF1"/>
    <w:rsid w:val="00E23A6C"/>
    <w:rsid w:val="00E23C86"/>
    <w:rsid w:val="00E23D24"/>
    <w:rsid w:val="00E23D75"/>
    <w:rsid w:val="00E23F86"/>
    <w:rsid w:val="00E24F18"/>
    <w:rsid w:val="00E24F99"/>
    <w:rsid w:val="00E259AC"/>
    <w:rsid w:val="00E259BF"/>
    <w:rsid w:val="00E25AE6"/>
    <w:rsid w:val="00E25B28"/>
    <w:rsid w:val="00E26061"/>
    <w:rsid w:val="00E26855"/>
    <w:rsid w:val="00E27149"/>
    <w:rsid w:val="00E2746E"/>
    <w:rsid w:val="00E274A0"/>
    <w:rsid w:val="00E30398"/>
    <w:rsid w:val="00E303A3"/>
    <w:rsid w:val="00E3060B"/>
    <w:rsid w:val="00E30F04"/>
    <w:rsid w:val="00E31028"/>
    <w:rsid w:val="00E31500"/>
    <w:rsid w:val="00E318FA"/>
    <w:rsid w:val="00E31C2D"/>
    <w:rsid w:val="00E31EFE"/>
    <w:rsid w:val="00E325A6"/>
    <w:rsid w:val="00E327DD"/>
    <w:rsid w:val="00E32CEA"/>
    <w:rsid w:val="00E32F74"/>
    <w:rsid w:val="00E332C2"/>
    <w:rsid w:val="00E3340A"/>
    <w:rsid w:val="00E3364C"/>
    <w:rsid w:val="00E33D97"/>
    <w:rsid w:val="00E33E86"/>
    <w:rsid w:val="00E34144"/>
    <w:rsid w:val="00E34145"/>
    <w:rsid w:val="00E3516C"/>
    <w:rsid w:val="00E35264"/>
    <w:rsid w:val="00E3554B"/>
    <w:rsid w:val="00E357E6"/>
    <w:rsid w:val="00E35C2A"/>
    <w:rsid w:val="00E35C97"/>
    <w:rsid w:val="00E35DE2"/>
    <w:rsid w:val="00E36500"/>
    <w:rsid w:val="00E36A29"/>
    <w:rsid w:val="00E37F23"/>
    <w:rsid w:val="00E40526"/>
    <w:rsid w:val="00E407AC"/>
    <w:rsid w:val="00E408D7"/>
    <w:rsid w:val="00E40B2A"/>
    <w:rsid w:val="00E411CC"/>
    <w:rsid w:val="00E4134F"/>
    <w:rsid w:val="00E42109"/>
    <w:rsid w:val="00E4216E"/>
    <w:rsid w:val="00E42473"/>
    <w:rsid w:val="00E42AFB"/>
    <w:rsid w:val="00E42E2E"/>
    <w:rsid w:val="00E4335E"/>
    <w:rsid w:val="00E4358F"/>
    <w:rsid w:val="00E43627"/>
    <w:rsid w:val="00E4379A"/>
    <w:rsid w:val="00E43AAF"/>
    <w:rsid w:val="00E44451"/>
    <w:rsid w:val="00E448FF"/>
    <w:rsid w:val="00E44A06"/>
    <w:rsid w:val="00E45057"/>
    <w:rsid w:val="00E45133"/>
    <w:rsid w:val="00E4532D"/>
    <w:rsid w:val="00E45F9C"/>
    <w:rsid w:val="00E462D2"/>
    <w:rsid w:val="00E46C42"/>
    <w:rsid w:val="00E472AD"/>
    <w:rsid w:val="00E47B31"/>
    <w:rsid w:val="00E47E56"/>
    <w:rsid w:val="00E50D53"/>
    <w:rsid w:val="00E51020"/>
    <w:rsid w:val="00E515BF"/>
    <w:rsid w:val="00E521D9"/>
    <w:rsid w:val="00E52F11"/>
    <w:rsid w:val="00E52FA1"/>
    <w:rsid w:val="00E53606"/>
    <w:rsid w:val="00E53B7F"/>
    <w:rsid w:val="00E53CDF"/>
    <w:rsid w:val="00E53F47"/>
    <w:rsid w:val="00E54744"/>
    <w:rsid w:val="00E54A38"/>
    <w:rsid w:val="00E54E48"/>
    <w:rsid w:val="00E54FF6"/>
    <w:rsid w:val="00E55476"/>
    <w:rsid w:val="00E555F6"/>
    <w:rsid w:val="00E55880"/>
    <w:rsid w:val="00E56E11"/>
    <w:rsid w:val="00E57218"/>
    <w:rsid w:val="00E6002D"/>
    <w:rsid w:val="00E603FB"/>
    <w:rsid w:val="00E60420"/>
    <w:rsid w:val="00E604F6"/>
    <w:rsid w:val="00E606B3"/>
    <w:rsid w:val="00E608FE"/>
    <w:rsid w:val="00E61D5D"/>
    <w:rsid w:val="00E61E9C"/>
    <w:rsid w:val="00E62383"/>
    <w:rsid w:val="00E62852"/>
    <w:rsid w:val="00E62863"/>
    <w:rsid w:val="00E63201"/>
    <w:rsid w:val="00E63AC4"/>
    <w:rsid w:val="00E65247"/>
    <w:rsid w:val="00E6531F"/>
    <w:rsid w:val="00E6623C"/>
    <w:rsid w:val="00E66B97"/>
    <w:rsid w:val="00E66D84"/>
    <w:rsid w:val="00E66F66"/>
    <w:rsid w:val="00E674F2"/>
    <w:rsid w:val="00E677A5"/>
    <w:rsid w:val="00E678CB"/>
    <w:rsid w:val="00E67AF4"/>
    <w:rsid w:val="00E70890"/>
    <w:rsid w:val="00E71A7E"/>
    <w:rsid w:val="00E720B8"/>
    <w:rsid w:val="00E726CA"/>
    <w:rsid w:val="00E72B4C"/>
    <w:rsid w:val="00E72C3B"/>
    <w:rsid w:val="00E731D7"/>
    <w:rsid w:val="00E73501"/>
    <w:rsid w:val="00E73D7B"/>
    <w:rsid w:val="00E7443E"/>
    <w:rsid w:val="00E74F5C"/>
    <w:rsid w:val="00E75B36"/>
    <w:rsid w:val="00E75BB1"/>
    <w:rsid w:val="00E75D1C"/>
    <w:rsid w:val="00E76850"/>
    <w:rsid w:val="00E768B0"/>
    <w:rsid w:val="00E76A76"/>
    <w:rsid w:val="00E76DCC"/>
    <w:rsid w:val="00E7798A"/>
    <w:rsid w:val="00E779A5"/>
    <w:rsid w:val="00E80FAA"/>
    <w:rsid w:val="00E812F7"/>
    <w:rsid w:val="00E8152A"/>
    <w:rsid w:val="00E83393"/>
    <w:rsid w:val="00E83565"/>
    <w:rsid w:val="00E83D22"/>
    <w:rsid w:val="00E842C3"/>
    <w:rsid w:val="00E844C7"/>
    <w:rsid w:val="00E8454A"/>
    <w:rsid w:val="00E84ECB"/>
    <w:rsid w:val="00E85001"/>
    <w:rsid w:val="00E85DFA"/>
    <w:rsid w:val="00E85FB3"/>
    <w:rsid w:val="00E864AD"/>
    <w:rsid w:val="00E86BA3"/>
    <w:rsid w:val="00E86CE9"/>
    <w:rsid w:val="00E86ECC"/>
    <w:rsid w:val="00E872E8"/>
    <w:rsid w:val="00E87C5F"/>
    <w:rsid w:val="00E87D4C"/>
    <w:rsid w:val="00E900EF"/>
    <w:rsid w:val="00E904B0"/>
    <w:rsid w:val="00E90DA6"/>
    <w:rsid w:val="00E90E2E"/>
    <w:rsid w:val="00E9122A"/>
    <w:rsid w:val="00E9145F"/>
    <w:rsid w:val="00E91920"/>
    <w:rsid w:val="00E91C64"/>
    <w:rsid w:val="00E91DE4"/>
    <w:rsid w:val="00E92D51"/>
    <w:rsid w:val="00E93607"/>
    <w:rsid w:val="00E94150"/>
    <w:rsid w:val="00E941AC"/>
    <w:rsid w:val="00E946C8"/>
    <w:rsid w:val="00E94D02"/>
    <w:rsid w:val="00E955C3"/>
    <w:rsid w:val="00E958CF"/>
    <w:rsid w:val="00E95B26"/>
    <w:rsid w:val="00E95CAF"/>
    <w:rsid w:val="00E95D10"/>
    <w:rsid w:val="00E96562"/>
    <w:rsid w:val="00E96BDB"/>
    <w:rsid w:val="00E973A8"/>
    <w:rsid w:val="00E974A2"/>
    <w:rsid w:val="00E97625"/>
    <w:rsid w:val="00E97649"/>
    <w:rsid w:val="00EA04F0"/>
    <w:rsid w:val="00EA067E"/>
    <w:rsid w:val="00EA0C02"/>
    <w:rsid w:val="00EA2044"/>
    <w:rsid w:val="00EA24D5"/>
    <w:rsid w:val="00EA25F1"/>
    <w:rsid w:val="00EA2725"/>
    <w:rsid w:val="00EA2D8C"/>
    <w:rsid w:val="00EA3040"/>
    <w:rsid w:val="00EA3139"/>
    <w:rsid w:val="00EA3442"/>
    <w:rsid w:val="00EA34FA"/>
    <w:rsid w:val="00EA3EB4"/>
    <w:rsid w:val="00EA3F41"/>
    <w:rsid w:val="00EA3FC6"/>
    <w:rsid w:val="00EA4F1D"/>
    <w:rsid w:val="00EA5105"/>
    <w:rsid w:val="00EA56B6"/>
    <w:rsid w:val="00EA5FDB"/>
    <w:rsid w:val="00EA6015"/>
    <w:rsid w:val="00EA6135"/>
    <w:rsid w:val="00EA63EB"/>
    <w:rsid w:val="00EA695C"/>
    <w:rsid w:val="00EA6A1E"/>
    <w:rsid w:val="00EA78BB"/>
    <w:rsid w:val="00EA7B54"/>
    <w:rsid w:val="00EA7B9E"/>
    <w:rsid w:val="00EA7BE2"/>
    <w:rsid w:val="00EB022C"/>
    <w:rsid w:val="00EB049F"/>
    <w:rsid w:val="00EB05A9"/>
    <w:rsid w:val="00EB06E4"/>
    <w:rsid w:val="00EB0B3E"/>
    <w:rsid w:val="00EB1282"/>
    <w:rsid w:val="00EB13C6"/>
    <w:rsid w:val="00EB1531"/>
    <w:rsid w:val="00EB17C1"/>
    <w:rsid w:val="00EB1BFA"/>
    <w:rsid w:val="00EB1E3E"/>
    <w:rsid w:val="00EB1F14"/>
    <w:rsid w:val="00EB24BD"/>
    <w:rsid w:val="00EB28AE"/>
    <w:rsid w:val="00EB2C55"/>
    <w:rsid w:val="00EB42AB"/>
    <w:rsid w:val="00EB49EE"/>
    <w:rsid w:val="00EB5400"/>
    <w:rsid w:val="00EB5433"/>
    <w:rsid w:val="00EB5A21"/>
    <w:rsid w:val="00EB5C16"/>
    <w:rsid w:val="00EB6207"/>
    <w:rsid w:val="00EB67FC"/>
    <w:rsid w:val="00EB6C1A"/>
    <w:rsid w:val="00EB71D9"/>
    <w:rsid w:val="00EB74E9"/>
    <w:rsid w:val="00EB78F7"/>
    <w:rsid w:val="00EB7DA4"/>
    <w:rsid w:val="00EC0356"/>
    <w:rsid w:val="00EC0765"/>
    <w:rsid w:val="00EC0A89"/>
    <w:rsid w:val="00EC0BBA"/>
    <w:rsid w:val="00EC0C7E"/>
    <w:rsid w:val="00EC0D26"/>
    <w:rsid w:val="00EC158A"/>
    <w:rsid w:val="00EC1A32"/>
    <w:rsid w:val="00EC2091"/>
    <w:rsid w:val="00EC2519"/>
    <w:rsid w:val="00EC27AE"/>
    <w:rsid w:val="00EC283C"/>
    <w:rsid w:val="00EC2B25"/>
    <w:rsid w:val="00EC33D6"/>
    <w:rsid w:val="00EC344F"/>
    <w:rsid w:val="00EC385B"/>
    <w:rsid w:val="00EC4079"/>
    <w:rsid w:val="00EC4288"/>
    <w:rsid w:val="00EC43E6"/>
    <w:rsid w:val="00EC4496"/>
    <w:rsid w:val="00EC489B"/>
    <w:rsid w:val="00EC4E56"/>
    <w:rsid w:val="00EC54CA"/>
    <w:rsid w:val="00EC5D41"/>
    <w:rsid w:val="00EC5F1E"/>
    <w:rsid w:val="00EC62DE"/>
    <w:rsid w:val="00EC6B53"/>
    <w:rsid w:val="00EC6F93"/>
    <w:rsid w:val="00EC737D"/>
    <w:rsid w:val="00ED02DB"/>
    <w:rsid w:val="00ED065C"/>
    <w:rsid w:val="00ED0923"/>
    <w:rsid w:val="00ED09C9"/>
    <w:rsid w:val="00ED0CC4"/>
    <w:rsid w:val="00ED12DE"/>
    <w:rsid w:val="00ED2097"/>
    <w:rsid w:val="00ED2796"/>
    <w:rsid w:val="00ED30BA"/>
    <w:rsid w:val="00ED4413"/>
    <w:rsid w:val="00ED4A0C"/>
    <w:rsid w:val="00ED4EE8"/>
    <w:rsid w:val="00ED5AF2"/>
    <w:rsid w:val="00ED61DF"/>
    <w:rsid w:val="00ED6685"/>
    <w:rsid w:val="00ED684B"/>
    <w:rsid w:val="00ED7422"/>
    <w:rsid w:val="00EE001C"/>
    <w:rsid w:val="00EE0846"/>
    <w:rsid w:val="00EE0CE8"/>
    <w:rsid w:val="00EE0D18"/>
    <w:rsid w:val="00EE147B"/>
    <w:rsid w:val="00EE16EA"/>
    <w:rsid w:val="00EE1E31"/>
    <w:rsid w:val="00EE2073"/>
    <w:rsid w:val="00EE26B6"/>
    <w:rsid w:val="00EE2741"/>
    <w:rsid w:val="00EE2F76"/>
    <w:rsid w:val="00EE396E"/>
    <w:rsid w:val="00EE3D14"/>
    <w:rsid w:val="00EE3E64"/>
    <w:rsid w:val="00EE4228"/>
    <w:rsid w:val="00EE4577"/>
    <w:rsid w:val="00EE48C5"/>
    <w:rsid w:val="00EE49E5"/>
    <w:rsid w:val="00EE50ED"/>
    <w:rsid w:val="00EE5A11"/>
    <w:rsid w:val="00EE6E20"/>
    <w:rsid w:val="00EE708B"/>
    <w:rsid w:val="00EE71D8"/>
    <w:rsid w:val="00EE72F2"/>
    <w:rsid w:val="00EE7812"/>
    <w:rsid w:val="00EE7E65"/>
    <w:rsid w:val="00EF060B"/>
    <w:rsid w:val="00EF0A84"/>
    <w:rsid w:val="00EF0E64"/>
    <w:rsid w:val="00EF1777"/>
    <w:rsid w:val="00EF18BA"/>
    <w:rsid w:val="00EF26DE"/>
    <w:rsid w:val="00EF2F60"/>
    <w:rsid w:val="00EF333B"/>
    <w:rsid w:val="00EF38FB"/>
    <w:rsid w:val="00EF3E5A"/>
    <w:rsid w:val="00EF422A"/>
    <w:rsid w:val="00EF4844"/>
    <w:rsid w:val="00EF4CBC"/>
    <w:rsid w:val="00EF537F"/>
    <w:rsid w:val="00EF5458"/>
    <w:rsid w:val="00EF599B"/>
    <w:rsid w:val="00EF7607"/>
    <w:rsid w:val="00EF7EB0"/>
    <w:rsid w:val="00F0052E"/>
    <w:rsid w:val="00F006E5"/>
    <w:rsid w:val="00F01AD2"/>
    <w:rsid w:val="00F01B8D"/>
    <w:rsid w:val="00F01C47"/>
    <w:rsid w:val="00F01FCB"/>
    <w:rsid w:val="00F023A8"/>
    <w:rsid w:val="00F02D43"/>
    <w:rsid w:val="00F03325"/>
    <w:rsid w:val="00F0354D"/>
    <w:rsid w:val="00F03888"/>
    <w:rsid w:val="00F042D2"/>
    <w:rsid w:val="00F052CB"/>
    <w:rsid w:val="00F0579C"/>
    <w:rsid w:val="00F06701"/>
    <w:rsid w:val="00F06F1D"/>
    <w:rsid w:val="00F07300"/>
    <w:rsid w:val="00F10125"/>
    <w:rsid w:val="00F10296"/>
    <w:rsid w:val="00F1050B"/>
    <w:rsid w:val="00F10847"/>
    <w:rsid w:val="00F10BB0"/>
    <w:rsid w:val="00F10C53"/>
    <w:rsid w:val="00F10CFB"/>
    <w:rsid w:val="00F114C2"/>
    <w:rsid w:val="00F11886"/>
    <w:rsid w:val="00F11C63"/>
    <w:rsid w:val="00F11C95"/>
    <w:rsid w:val="00F11D7F"/>
    <w:rsid w:val="00F11EE0"/>
    <w:rsid w:val="00F11FD3"/>
    <w:rsid w:val="00F11FF8"/>
    <w:rsid w:val="00F121BF"/>
    <w:rsid w:val="00F126D2"/>
    <w:rsid w:val="00F1286C"/>
    <w:rsid w:val="00F12F1F"/>
    <w:rsid w:val="00F130A4"/>
    <w:rsid w:val="00F1357A"/>
    <w:rsid w:val="00F14108"/>
    <w:rsid w:val="00F1471D"/>
    <w:rsid w:val="00F14BA0"/>
    <w:rsid w:val="00F14BEA"/>
    <w:rsid w:val="00F14BF0"/>
    <w:rsid w:val="00F150C7"/>
    <w:rsid w:val="00F150FF"/>
    <w:rsid w:val="00F1519D"/>
    <w:rsid w:val="00F15DEA"/>
    <w:rsid w:val="00F1627B"/>
    <w:rsid w:val="00F16929"/>
    <w:rsid w:val="00F1728F"/>
    <w:rsid w:val="00F17720"/>
    <w:rsid w:val="00F1789C"/>
    <w:rsid w:val="00F20861"/>
    <w:rsid w:val="00F20DE7"/>
    <w:rsid w:val="00F20EC4"/>
    <w:rsid w:val="00F21191"/>
    <w:rsid w:val="00F21576"/>
    <w:rsid w:val="00F2216E"/>
    <w:rsid w:val="00F22CCF"/>
    <w:rsid w:val="00F24695"/>
    <w:rsid w:val="00F24A02"/>
    <w:rsid w:val="00F24EC7"/>
    <w:rsid w:val="00F25F44"/>
    <w:rsid w:val="00F2611D"/>
    <w:rsid w:val="00F27386"/>
    <w:rsid w:val="00F2744B"/>
    <w:rsid w:val="00F2752C"/>
    <w:rsid w:val="00F27C10"/>
    <w:rsid w:val="00F27C41"/>
    <w:rsid w:val="00F27D85"/>
    <w:rsid w:val="00F30F5A"/>
    <w:rsid w:val="00F319E5"/>
    <w:rsid w:val="00F31EC6"/>
    <w:rsid w:val="00F3236B"/>
    <w:rsid w:val="00F33296"/>
    <w:rsid w:val="00F335CB"/>
    <w:rsid w:val="00F33F7D"/>
    <w:rsid w:val="00F34B93"/>
    <w:rsid w:val="00F36227"/>
    <w:rsid w:val="00F36D46"/>
    <w:rsid w:val="00F36F31"/>
    <w:rsid w:val="00F37803"/>
    <w:rsid w:val="00F37D35"/>
    <w:rsid w:val="00F37D41"/>
    <w:rsid w:val="00F40D01"/>
    <w:rsid w:val="00F41C9F"/>
    <w:rsid w:val="00F41CE1"/>
    <w:rsid w:val="00F423A9"/>
    <w:rsid w:val="00F4258E"/>
    <w:rsid w:val="00F4331D"/>
    <w:rsid w:val="00F439C2"/>
    <w:rsid w:val="00F4419E"/>
    <w:rsid w:val="00F44545"/>
    <w:rsid w:val="00F4511C"/>
    <w:rsid w:val="00F455D6"/>
    <w:rsid w:val="00F45F27"/>
    <w:rsid w:val="00F46207"/>
    <w:rsid w:val="00F467FD"/>
    <w:rsid w:val="00F46DA3"/>
    <w:rsid w:val="00F473D2"/>
    <w:rsid w:val="00F478AE"/>
    <w:rsid w:val="00F5021E"/>
    <w:rsid w:val="00F50884"/>
    <w:rsid w:val="00F50A39"/>
    <w:rsid w:val="00F50B18"/>
    <w:rsid w:val="00F51248"/>
    <w:rsid w:val="00F5184F"/>
    <w:rsid w:val="00F525C5"/>
    <w:rsid w:val="00F52B2E"/>
    <w:rsid w:val="00F52FA2"/>
    <w:rsid w:val="00F53065"/>
    <w:rsid w:val="00F536C4"/>
    <w:rsid w:val="00F53FA4"/>
    <w:rsid w:val="00F54343"/>
    <w:rsid w:val="00F54428"/>
    <w:rsid w:val="00F544BE"/>
    <w:rsid w:val="00F54B15"/>
    <w:rsid w:val="00F55296"/>
    <w:rsid w:val="00F552B1"/>
    <w:rsid w:val="00F556AF"/>
    <w:rsid w:val="00F55732"/>
    <w:rsid w:val="00F55A01"/>
    <w:rsid w:val="00F55D11"/>
    <w:rsid w:val="00F56C42"/>
    <w:rsid w:val="00F57654"/>
    <w:rsid w:val="00F57B42"/>
    <w:rsid w:val="00F6000E"/>
    <w:rsid w:val="00F60BF6"/>
    <w:rsid w:val="00F611C5"/>
    <w:rsid w:val="00F61462"/>
    <w:rsid w:val="00F61A3F"/>
    <w:rsid w:val="00F62B55"/>
    <w:rsid w:val="00F63622"/>
    <w:rsid w:val="00F63701"/>
    <w:rsid w:val="00F63AD2"/>
    <w:rsid w:val="00F63FBF"/>
    <w:rsid w:val="00F641C0"/>
    <w:rsid w:val="00F64BAF"/>
    <w:rsid w:val="00F64D5C"/>
    <w:rsid w:val="00F65386"/>
    <w:rsid w:val="00F65471"/>
    <w:rsid w:val="00F6586A"/>
    <w:rsid w:val="00F65E69"/>
    <w:rsid w:val="00F66013"/>
    <w:rsid w:val="00F6604E"/>
    <w:rsid w:val="00F664E8"/>
    <w:rsid w:val="00F66C8C"/>
    <w:rsid w:val="00F6790E"/>
    <w:rsid w:val="00F67BDD"/>
    <w:rsid w:val="00F70354"/>
    <w:rsid w:val="00F70AFD"/>
    <w:rsid w:val="00F70BEE"/>
    <w:rsid w:val="00F71115"/>
    <w:rsid w:val="00F71AC5"/>
    <w:rsid w:val="00F71C33"/>
    <w:rsid w:val="00F72417"/>
    <w:rsid w:val="00F72B6B"/>
    <w:rsid w:val="00F73265"/>
    <w:rsid w:val="00F732F2"/>
    <w:rsid w:val="00F73974"/>
    <w:rsid w:val="00F751B8"/>
    <w:rsid w:val="00F7528D"/>
    <w:rsid w:val="00F75424"/>
    <w:rsid w:val="00F7548D"/>
    <w:rsid w:val="00F7563B"/>
    <w:rsid w:val="00F75866"/>
    <w:rsid w:val="00F75F48"/>
    <w:rsid w:val="00F76402"/>
    <w:rsid w:val="00F764C4"/>
    <w:rsid w:val="00F76621"/>
    <w:rsid w:val="00F76D71"/>
    <w:rsid w:val="00F76E62"/>
    <w:rsid w:val="00F76F4A"/>
    <w:rsid w:val="00F77958"/>
    <w:rsid w:val="00F77B43"/>
    <w:rsid w:val="00F8022E"/>
    <w:rsid w:val="00F803EA"/>
    <w:rsid w:val="00F807CA"/>
    <w:rsid w:val="00F80F89"/>
    <w:rsid w:val="00F8109C"/>
    <w:rsid w:val="00F811F0"/>
    <w:rsid w:val="00F81A30"/>
    <w:rsid w:val="00F81C6C"/>
    <w:rsid w:val="00F81C80"/>
    <w:rsid w:val="00F820A0"/>
    <w:rsid w:val="00F8228A"/>
    <w:rsid w:val="00F8249C"/>
    <w:rsid w:val="00F82D77"/>
    <w:rsid w:val="00F83AC7"/>
    <w:rsid w:val="00F83CFC"/>
    <w:rsid w:val="00F84287"/>
    <w:rsid w:val="00F85050"/>
    <w:rsid w:val="00F85529"/>
    <w:rsid w:val="00F85CEE"/>
    <w:rsid w:val="00F86110"/>
    <w:rsid w:val="00F86E8C"/>
    <w:rsid w:val="00F87778"/>
    <w:rsid w:val="00F878BA"/>
    <w:rsid w:val="00F87A0A"/>
    <w:rsid w:val="00F87BA9"/>
    <w:rsid w:val="00F87CD3"/>
    <w:rsid w:val="00F903F2"/>
    <w:rsid w:val="00F90E30"/>
    <w:rsid w:val="00F91275"/>
    <w:rsid w:val="00F916B7"/>
    <w:rsid w:val="00F916C5"/>
    <w:rsid w:val="00F920A9"/>
    <w:rsid w:val="00F92232"/>
    <w:rsid w:val="00F92348"/>
    <w:rsid w:val="00F9242D"/>
    <w:rsid w:val="00F929E3"/>
    <w:rsid w:val="00F930FE"/>
    <w:rsid w:val="00F93820"/>
    <w:rsid w:val="00F938BD"/>
    <w:rsid w:val="00F93D4B"/>
    <w:rsid w:val="00F942F7"/>
    <w:rsid w:val="00F9441C"/>
    <w:rsid w:val="00F94494"/>
    <w:rsid w:val="00F94A0E"/>
    <w:rsid w:val="00F94D5D"/>
    <w:rsid w:val="00F94EF8"/>
    <w:rsid w:val="00F94F53"/>
    <w:rsid w:val="00F95079"/>
    <w:rsid w:val="00F9508B"/>
    <w:rsid w:val="00F9555F"/>
    <w:rsid w:val="00F95A61"/>
    <w:rsid w:val="00F95D53"/>
    <w:rsid w:val="00F97662"/>
    <w:rsid w:val="00F97B05"/>
    <w:rsid w:val="00FA0D0B"/>
    <w:rsid w:val="00FA101E"/>
    <w:rsid w:val="00FA1167"/>
    <w:rsid w:val="00FA118D"/>
    <w:rsid w:val="00FA1361"/>
    <w:rsid w:val="00FA1369"/>
    <w:rsid w:val="00FA2684"/>
    <w:rsid w:val="00FA2850"/>
    <w:rsid w:val="00FA3860"/>
    <w:rsid w:val="00FA41EC"/>
    <w:rsid w:val="00FA473D"/>
    <w:rsid w:val="00FA480F"/>
    <w:rsid w:val="00FA588B"/>
    <w:rsid w:val="00FA5A97"/>
    <w:rsid w:val="00FA5C22"/>
    <w:rsid w:val="00FA5FD9"/>
    <w:rsid w:val="00FA6461"/>
    <w:rsid w:val="00FA65C3"/>
    <w:rsid w:val="00FA6F9D"/>
    <w:rsid w:val="00FA7AC3"/>
    <w:rsid w:val="00FA7BA8"/>
    <w:rsid w:val="00FA7BBF"/>
    <w:rsid w:val="00FA7FF5"/>
    <w:rsid w:val="00FB041D"/>
    <w:rsid w:val="00FB0B76"/>
    <w:rsid w:val="00FB0D12"/>
    <w:rsid w:val="00FB216E"/>
    <w:rsid w:val="00FB22FF"/>
    <w:rsid w:val="00FB29EC"/>
    <w:rsid w:val="00FB2D71"/>
    <w:rsid w:val="00FB2DE0"/>
    <w:rsid w:val="00FB3355"/>
    <w:rsid w:val="00FB3490"/>
    <w:rsid w:val="00FB37C2"/>
    <w:rsid w:val="00FB3981"/>
    <w:rsid w:val="00FB3FB2"/>
    <w:rsid w:val="00FB47BB"/>
    <w:rsid w:val="00FB4E23"/>
    <w:rsid w:val="00FB527E"/>
    <w:rsid w:val="00FB59E7"/>
    <w:rsid w:val="00FB7551"/>
    <w:rsid w:val="00FB75FF"/>
    <w:rsid w:val="00FC05DB"/>
    <w:rsid w:val="00FC0612"/>
    <w:rsid w:val="00FC0B5C"/>
    <w:rsid w:val="00FC0CC0"/>
    <w:rsid w:val="00FC0D38"/>
    <w:rsid w:val="00FC1144"/>
    <w:rsid w:val="00FC19C4"/>
    <w:rsid w:val="00FC1A12"/>
    <w:rsid w:val="00FC1F13"/>
    <w:rsid w:val="00FC2705"/>
    <w:rsid w:val="00FC270F"/>
    <w:rsid w:val="00FC2BC8"/>
    <w:rsid w:val="00FC3ABB"/>
    <w:rsid w:val="00FC4623"/>
    <w:rsid w:val="00FC4732"/>
    <w:rsid w:val="00FC56AA"/>
    <w:rsid w:val="00FC590E"/>
    <w:rsid w:val="00FC5D64"/>
    <w:rsid w:val="00FC5FDF"/>
    <w:rsid w:val="00FC60DA"/>
    <w:rsid w:val="00FC6441"/>
    <w:rsid w:val="00FC67FC"/>
    <w:rsid w:val="00FC6BC6"/>
    <w:rsid w:val="00FC7B6C"/>
    <w:rsid w:val="00FD0FC6"/>
    <w:rsid w:val="00FD117B"/>
    <w:rsid w:val="00FD1328"/>
    <w:rsid w:val="00FD1A8A"/>
    <w:rsid w:val="00FD1DFF"/>
    <w:rsid w:val="00FD1F7F"/>
    <w:rsid w:val="00FD22C9"/>
    <w:rsid w:val="00FD2580"/>
    <w:rsid w:val="00FD293C"/>
    <w:rsid w:val="00FD30E9"/>
    <w:rsid w:val="00FD3123"/>
    <w:rsid w:val="00FD31C5"/>
    <w:rsid w:val="00FD3875"/>
    <w:rsid w:val="00FD3A1E"/>
    <w:rsid w:val="00FD3C23"/>
    <w:rsid w:val="00FD42A7"/>
    <w:rsid w:val="00FD4698"/>
    <w:rsid w:val="00FD48A4"/>
    <w:rsid w:val="00FD4E73"/>
    <w:rsid w:val="00FD58C0"/>
    <w:rsid w:val="00FD59D0"/>
    <w:rsid w:val="00FD664D"/>
    <w:rsid w:val="00FD6A61"/>
    <w:rsid w:val="00FD6BF8"/>
    <w:rsid w:val="00FE003D"/>
    <w:rsid w:val="00FE031E"/>
    <w:rsid w:val="00FE0797"/>
    <w:rsid w:val="00FE0AD7"/>
    <w:rsid w:val="00FE164F"/>
    <w:rsid w:val="00FE1CD6"/>
    <w:rsid w:val="00FE1F38"/>
    <w:rsid w:val="00FE257A"/>
    <w:rsid w:val="00FE25E1"/>
    <w:rsid w:val="00FE2844"/>
    <w:rsid w:val="00FE2DC4"/>
    <w:rsid w:val="00FE3159"/>
    <w:rsid w:val="00FE3FAB"/>
    <w:rsid w:val="00FE43E6"/>
    <w:rsid w:val="00FE4655"/>
    <w:rsid w:val="00FE4FF3"/>
    <w:rsid w:val="00FE53D8"/>
    <w:rsid w:val="00FE5D88"/>
    <w:rsid w:val="00FE5ECA"/>
    <w:rsid w:val="00FE6B52"/>
    <w:rsid w:val="00FE7032"/>
    <w:rsid w:val="00FE7632"/>
    <w:rsid w:val="00FE7641"/>
    <w:rsid w:val="00FE7AB0"/>
    <w:rsid w:val="00FF083A"/>
    <w:rsid w:val="00FF08A8"/>
    <w:rsid w:val="00FF0D88"/>
    <w:rsid w:val="00FF0ED4"/>
    <w:rsid w:val="00FF1700"/>
    <w:rsid w:val="00FF1B56"/>
    <w:rsid w:val="00FF1DB8"/>
    <w:rsid w:val="00FF24F9"/>
    <w:rsid w:val="00FF3E94"/>
    <w:rsid w:val="00FF3FD2"/>
    <w:rsid w:val="00FF409C"/>
    <w:rsid w:val="00FF40EB"/>
    <w:rsid w:val="00FF41E0"/>
    <w:rsid w:val="00FF5153"/>
    <w:rsid w:val="00FF5BB2"/>
    <w:rsid w:val="00FF5E7D"/>
    <w:rsid w:val="00FF6398"/>
    <w:rsid w:val="00FF6966"/>
    <w:rsid w:val="00FF7373"/>
    <w:rsid w:val="00FF744E"/>
    <w:rsid w:val="00FF7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BF8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6C7BF8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6F14B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F14BE"/>
    <w:rPr>
      <w:rFonts w:eastAsia="Times New Roman" w:cs="Times New Roman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6F14B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F14BE"/>
    <w:rPr>
      <w:rFonts w:eastAsia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1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</TotalTime>
  <Pages>4</Pages>
  <Words>1622</Words>
  <Characters>9250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Jmenya235</cp:lastModifiedBy>
  <cp:revision>10</cp:revision>
  <cp:lastPrinted>2017-10-25T06:45:00Z</cp:lastPrinted>
  <dcterms:created xsi:type="dcterms:W3CDTF">2017-10-06T14:18:00Z</dcterms:created>
  <dcterms:modified xsi:type="dcterms:W3CDTF">2017-10-25T13:29:00Z</dcterms:modified>
</cp:coreProperties>
</file>