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7" w:type="dxa"/>
        <w:tblInd w:w="-691" w:type="dxa"/>
        <w:tblBorders>
          <w:insideH w:val="single" w:sz="4" w:space="0" w:color="auto"/>
        </w:tblBorders>
        <w:tblLook w:val="00A0"/>
      </w:tblPr>
      <w:tblGrid>
        <w:gridCol w:w="4942"/>
        <w:gridCol w:w="5295"/>
      </w:tblGrid>
      <w:tr w:rsidR="00695691" w:rsidRPr="00A45A73" w:rsidTr="00A45A73">
        <w:trPr>
          <w:trHeight w:val="1763"/>
        </w:trPr>
        <w:tc>
          <w:tcPr>
            <w:tcW w:w="4942" w:type="dxa"/>
          </w:tcPr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95" w:type="dxa"/>
          </w:tcPr>
          <w:p w:rsidR="00695691" w:rsidRPr="00A45A73" w:rsidRDefault="00695691" w:rsidP="00A45A73">
            <w:pPr>
              <w:spacing w:after="0" w:line="240" w:lineRule="auto"/>
              <w:ind w:left="47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№ 5</w:t>
            </w: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 xml:space="preserve"> ко Временному положению</w:t>
            </w:r>
          </w:p>
          <w:p w:rsidR="00695691" w:rsidRPr="00A45A73" w:rsidRDefault="00695691" w:rsidP="00A45A73">
            <w:pPr>
              <w:spacing w:after="0" w:line="240" w:lineRule="auto"/>
              <w:ind w:left="47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об аттестации экскурсоводов (гидов), </w:t>
            </w:r>
          </w:p>
          <w:p w:rsidR="00695691" w:rsidRPr="00A45A73" w:rsidRDefault="00695691" w:rsidP="00A45A73">
            <w:pPr>
              <w:spacing w:after="0" w:line="240" w:lineRule="auto"/>
              <w:ind w:left="47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гидов-переводчиков и  </w:t>
            </w:r>
          </w:p>
          <w:p w:rsidR="00695691" w:rsidRPr="00A45A73" w:rsidRDefault="00695691" w:rsidP="00A45A73">
            <w:pPr>
              <w:spacing w:after="0" w:line="240" w:lineRule="auto"/>
              <w:ind w:left="472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инструкторов-проводников</w:t>
            </w:r>
          </w:p>
        </w:tc>
      </w:tr>
    </w:tbl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136"/>
      <w:bookmarkEnd w:id="0"/>
      <w:r w:rsidRPr="008E1A43">
        <w:rPr>
          <w:rFonts w:ascii="Times New Roman" w:hAnsi="Times New Roman" w:cs="Times New Roman"/>
          <w:b/>
          <w:bCs/>
          <w:sz w:val="28"/>
          <w:szCs w:val="28"/>
        </w:rPr>
        <w:t>Карта сведений об экскурсоводе (гиде), гиде-переводчике</w:t>
      </w:r>
    </w:p>
    <w:tbl>
      <w:tblPr>
        <w:tblW w:w="10308" w:type="dxa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8"/>
        <w:gridCol w:w="4951"/>
        <w:gridCol w:w="1469"/>
        <w:gridCol w:w="2268"/>
        <w:gridCol w:w="952"/>
      </w:tblGrid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bookmarkStart w:id="1" w:name="o137"/>
            <w:bookmarkEnd w:id="1"/>
            <w:r w:rsidRPr="00A45A7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8688" w:type="dxa"/>
            <w:gridSpan w:val="3"/>
          </w:tcPr>
          <w:p w:rsidR="00695691" w:rsidRPr="00A45A73" w:rsidRDefault="00695691" w:rsidP="00A45A73">
            <w:pPr>
              <w:suppressAutoHyphens/>
              <w:spacing w:after="0" w:line="240" w:lineRule="auto"/>
              <w:ind w:right="-1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Информация для включения в реестр </w:t>
            </w:r>
            <w:r w:rsidRPr="00A45A73">
              <w:rPr>
                <w:rFonts w:ascii="Times New Roman" w:hAnsi="Times New Roman"/>
                <w:b/>
                <w:sz w:val="24"/>
                <w:szCs w:val="24"/>
              </w:rPr>
              <w:t>экскурсоводов</w:t>
            </w:r>
            <w:r w:rsidRPr="00A45A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A73">
              <w:rPr>
                <w:rFonts w:ascii="Times New Roman" w:hAnsi="Times New Roman"/>
                <w:b/>
                <w:sz w:val="24"/>
                <w:szCs w:val="24"/>
              </w:rPr>
              <w:t>(гидов),                 гидов-переводчиков и инструкторов-проводников Луганской Народной Республики</w:t>
            </w:r>
            <w:r w:rsidRPr="00A45A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A7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 размещения в открытом доступе</w:t>
            </w: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Квалификация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номер телефона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Свободное владение иностранным/иностранными языком/языками*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Названия экскурсионных маршрутов, которыми владеет специалист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Города и районы Луганской Народной Республики, через которые проходят данные маршруты 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Являюсь (не являюсь) физическим лицом – предпринимателем, предоставляющим экскурсионные услуги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88" w:type="dxa"/>
            <w:gridSpan w:val="3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Информация для включения в реестр экскурсоводов (гидов),                            гидов-переводчиков и инструкторов-проводников Луганской Народной Республики без размещения в открытом доступе</w:t>
            </w: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38485C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места жительства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места регистрации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мобильного телефона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420" w:type="dxa"/>
            <w:gridSpan w:val="2"/>
          </w:tcPr>
          <w:p w:rsidR="00695691" w:rsidRPr="008A034D" w:rsidRDefault="00695691" w:rsidP="00E70852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03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Информация о высшем образовании: </w:t>
            </w:r>
          </w:p>
          <w:p w:rsidR="00695691" w:rsidRPr="00A45A73" w:rsidRDefault="00695691" w:rsidP="00E70852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03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образовательной организации (учреждения), специальность, год окончания 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8A03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поступления – для заявителей, обучающихся по направлению подготовки в сфере туризма в образовательной организации (учреждении) высшего образования)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C967D3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об экскурсионной подготовке (наименование образовательной организации (учреждения), год окончания)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C967D3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документа, подтверждающего знание иностранного языка и наименование образовательной организации (учреждения) </w:t>
            </w:r>
            <w:r w:rsidRPr="00A45A73">
              <w:rPr>
                <w:rStyle w:val="FootnoteReference"/>
                <w:rFonts w:ascii="Times New Roman" w:hAnsi="Times New Roman"/>
                <w:sz w:val="24"/>
                <w:szCs w:val="24"/>
                <w:lang w:eastAsia="en-US"/>
              </w:rPr>
              <w:footnoteReference w:customMarkFollows="1" w:id="1"/>
              <w:sym w:font="Symbol" w:char="F02A"/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668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420" w:type="dxa"/>
            <w:gridSpan w:val="2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количество разработанных и освоенных экскурсий</w:t>
            </w:r>
          </w:p>
        </w:tc>
        <w:tc>
          <w:tcPr>
            <w:tcW w:w="2268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rPr>
          <w:gridAfter w:val="1"/>
          <w:wAfter w:w="153" w:type="dxa"/>
        </w:trPr>
        <w:tc>
          <w:tcPr>
            <w:tcW w:w="9356" w:type="dxa"/>
            <w:gridSpan w:val="4"/>
          </w:tcPr>
          <w:p w:rsidR="00695691" w:rsidRPr="00A45A73" w:rsidRDefault="00695691" w:rsidP="00A45A73">
            <w:pPr>
              <w:pStyle w:val="HTMLPreformatted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предоставлены для формирования и ведения Реестра экскурсоводов (гидов), гидов-переводчиков и инструкторов-проводников Луганской Народной Республики. На обработку предоставленных данных даю согласие. На размещение информации в открытом доступе ______________ согласие.</w:t>
            </w:r>
          </w:p>
          <w:p w:rsidR="00695691" w:rsidRPr="00A45A73" w:rsidRDefault="00695691" w:rsidP="00A45A73">
            <w:pPr>
              <w:pStyle w:val="HTMLPreformatted"/>
              <w:ind w:firstLine="601"/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                                                     (даю / не даю)</w:t>
            </w:r>
          </w:p>
          <w:p w:rsidR="00695691" w:rsidRPr="00A45A73" w:rsidRDefault="00695691" w:rsidP="00BF4626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                              ______________                          ____________________</w:t>
            </w:r>
          </w:p>
          <w:p w:rsidR="00695691" w:rsidRPr="00A45A73" w:rsidRDefault="00695691" w:rsidP="00BF4626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     (дата)                                             (подпись)                                   (инициалы, фамилия)</w:t>
            </w:r>
          </w:p>
        </w:tc>
      </w:tr>
      <w:tr w:rsidR="00695691" w:rsidRPr="00A45A73" w:rsidTr="00A45A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5619" w:type="dxa"/>
            <w:gridSpan w:val="2"/>
          </w:tcPr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3" w:name="o161"/>
            <w:bookmarkStart w:id="4" w:name="o166"/>
            <w:bookmarkEnd w:id="3"/>
            <w:bookmarkEnd w:id="4"/>
            <w:r w:rsidRPr="00A45A7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89" w:type="dxa"/>
            <w:gridSpan w:val="3"/>
          </w:tcPr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Приложение № 6                                  </w:t>
            </w: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 Временному положению </w:t>
            </w:r>
          </w:p>
          <w:p w:rsidR="00695691" w:rsidRPr="00A45A73" w:rsidRDefault="00695691" w:rsidP="00A45A73">
            <w:pPr>
              <w:spacing w:after="0" w:line="240" w:lineRule="auto"/>
              <w:ind w:right="-23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 аттестации экскурсоводов (гидов), </w:t>
            </w: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гидов-переводчиков и </w:t>
            </w: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>инструкторов-проводников</w:t>
            </w:r>
          </w:p>
        </w:tc>
      </w:tr>
    </w:tbl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A43">
        <w:rPr>
          <w:rFonts w:ascii="Times New Roman" w:hAnsi="Times New Roman" w:cs="Times New Roman"/>
          <w:b/>
          <w:bCs/>
          <w:sz w:val="28"/>
          <w:szCs w:val="28"/>
        </w:rPr>
        <w:t>Карта сведений об инструкторе-проводнике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303"/>
        <w:gridCol w:w="3344"/>
      </w:tblGrid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8647" w:type="dxa"/>
            <w:gridSpan w:val="2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Информация для включения в реестр экскурсоводов (гидов),                              гидов-переводчиков и инструкторов-проводников Луганской Народной Республики и размещения в открытом доступе</w:t>
            </w: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03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03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номер телефона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03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47" w:type="dxa"/>
            <w:gridSpan w:val="2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Информация для включения в реестр экскурсоводов (гидов),                                   гидов-переводчиков и инструкторов-проводников Луганской Народной Республики</w:t>
            </w: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45A7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без размещения в открытом доступе</w:t>
            </w: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03" w:type="dxa"/>
          </w:tcPr>
          <w:p w:rsidR="00695691" w:rsidRPr="00A45A73" w:rsidRDefault="00695691" w:rsidP="0038485C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03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места жительства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03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места регистрации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03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мобильного телефона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03" w:type="dxa"/>
          </w:tcPr>
          <w:p w:rsidR="00695691" w:rsidRPr="00A45A73" w:rsidRDefault="00695691" w:rsidP="00C967D3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об образовании (наименование образовательной организации (учреждения), специальность, год окончания)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03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о дополнительном профессиональном образовании: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9.1.</w:t>
            </w:r>
          </w:p>
        </w:tc>
        <w:tc>
          <w:tcPr>
            <w:tcW w:w="5303" w:type="dxa"/>
          </w:tcPr>
          <w:p w:rsidR="00695691" w:rsidRPr="00A45A73" w:rsidRDefault="00695691" w:rsidP="00C967D3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Профессиональная переподготовка (наименование образовательной организации (учреждения), документа о присвоении квалификации, год окончания)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9.2.</w:t>
            </w:r>
          </w:p>
        </w:tc>
        <w:tc>
          <w:tcPr>
            <w:tcW w:w="5303" w:type="dxa"/>
          </w:tcPr>
          <w:p w:rsidR="00695691" w:rsidRPr="00A45A73" w:rsidRDefault="00695691" w:rsidP="00C967D3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квалификации (наименование образовательной организации (учреждения), год окончания)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303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Туристская подготовка: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  <w:vAlign w:val="center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</w:t>
            </w:r>
          </w:p>
        </w:tc>
        <w:tc>
          <w:tcPr>
            <w:tcW w:w="5303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Уровень подготовки, вид туризма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  <w:vAlign w:val="center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10.2.</w:t>
            </w:r>
          </w:p>
        </w:tc>
        <w:tc>
          <w:tcPr>
            <w:tcW w:w="5303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Прохождение спортивного туристского похода с указанием роли, категории сложности и года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709" w:type="dxa"/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11.</w:t>
            </w:r>
          </w:p>
        </w:tc>
        <w:tc>
          <w:tcPr>
            <w:tcW w:w="5303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Общий стаж работы по специальности</w:t>
            </w:r>
          </w:p>
        </w:tc>
        <w:tc>
          <w:tcPr>
            <w:tcW w:w="3344" w:type="dxa"/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5691" w:rsidRPr="00A45A73" w:rsidTr="00A45A73">
        <w:tc>
          <w:tcPr>
            <w:tcW w:w="9356" w:type="dxa"/>
            <w:gridSpan w:val="3"/>
          </w:tcPr>
          <w:p w:rsidR="00695691" w:rsidRPr="00A45A73" w:rsidRDefault="00695691" w:rsidP="00A45A73">
            <w:pPr>
              <w:pStyle w:val="HTMLPreformatted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предоставлены для формирования и ведения реестра экскурсоводов (гидов), гидов-переводчиков и инструкторов-проводников Луганской Народной Республики. На обработку предоставленных данных даю согласие. На размещение информации в открытом доступе ______________ согласие.</w:t>
            </w:r>
          </w:p>
          <w:p w:rsidR="00695691" w:rsidRPr="00A45A73" w:rsidRDefault="00695691" w:rsidP="00A45A73">
            <w:pPr>
              <w:pStyle w:val="HTMLPreformatted"/>
              <w:ind w:firstLine="601"/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                                                     (даю / не даю)</w:t>
            </w:r>
          </w:p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tabs>
                <w:tab w:val="clear" w:pos="9160"/>
                <w:tab w:val="left" w:pos="9354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                     _____________               __________________</w:t>
            </w:r>
          </w:p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 w:rsidRPr="00A45A7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(дата)                                               (подпись)                           (инициалы, фамилия)</w:t>
            </w:r>
            <w:r w:rsidRPr="00A45A7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br/>
            </w:r>
          </w:p>
        </w:tc>
      </w:tr>
    </w:tbl>
    <w:p w:rsidR="00695691" w:rsidRPr="008E1A43" w:rsidRDefault="00695691" w:rsidP="00033288">
      <w:pPr>
        <w:pStyle w:val="HTMLPreformatted"/>
        <w:rPr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sz w:val="28"/>
          <w:szCs w:val="28"/>
        </w:rPr>
      </w:pPr>
    </w:p>
    <w:tbl>
      <w:tblPr>
        <w:tblW w:w="9639" w:type="dxa"/>
        <w:tblInd w:w="108" w:type="dxa"/>
        <w:tblBorders>
          <w:insideH w:val="single" w:sz="4" w:space="0" w:color="auto"/>
        </w:tblBorders>
        <w:tblLook w:val="00A0"/>
      </w:tblPr>
      <w:tblGrid>
        <w:gridCol w:w="4678"/>
        <w:gridCol w:w="4961"/>
      </w:tblGrid>
      <w:tr w:rsidR="00695691" w:rsidRPr="00A45A73" w:rsidTr="00A45A73">
        <w:trPr>
          <w:trHeight w:val="1872"/>
        </w:trPr>
        <w:tc>
          <w:tcPr>
            <w:tcW w:w="4678" w:type="dxa"/>
          </w:tcPr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695691" w:rsidRPr="00A45A73" w:rsidRDefault="00695691" w:rsidP="00A45A73">
            <w:pPr>
              <w:spacing w:after="0" w:line="240" w:lineRule="auto"/>
              <w:ind w:left="17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№ 7</w:t>
            </w: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 xml:space="preserve">ко Временному положению                       об аттестации экскурсоводов (гидов),   гидов-переводчиков </w:t>
            </w:r>
          </w:p>
          <w:p w:rsidR="00695691" w:rsidRPr="00A45A73" w:rsidRDefault="00695691" w:rsidP="00A45A73">
            <w:pPr>
              <w:spacing w:after="0" w:line="240" w:lineRule="auto"/>
              <w:ind w:left="17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>и инструкторов-проводников</w:t>
            </w:r>
          </w:p>
        </w:tc>
      </w:tr>
    </w:tbl>
    <w:p w:rsidR="00695691" w:rsidRPr="008E1A43" w:rsidRDefault="00695691" w:rsidP="00033288">
      <w:pPr>
        <w:jc w:val="center"/>
        <w:rPr>
          <w:b/>
          <w:caps/>
          <w:sz w:val="28"/>
          <w:szCs w:val="28"/>
        </w:rPr>
      </w:pPr>
      <w:bookmarkStart w:id="5" w:name="o191"/>
      <w:bookmarkEnd w:id="5"/>
      <w:r w:rsidRPr="002D24CA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8.25pt;height:77.25pt;visibility:visible">
            <v:imagedata r:id="rId7" o:title=""/>
          </v:shape>
        </w:pict>
      </w: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Pr="008E1A43">
        <w:rPr>
          <w:rFonts w:ascii="Times New Roman" w:hAnsi="Times New Roman" w:cs="Times New Roman"/>
          <w:sz w:val="28"/>
          <w:szCs w:val="28"/>
        </w:rPr>
        <w:br/>
      </w:r>
      <w:r w:rsidRPr="008E1A43">
        <w:rPr>
          <w:rFonts w:ascii="Times New Roman" w:hAnsi="Times New Roman" w:cs="Times New Roman"/>
          <w:i/>
          <w:sz w:val="24"/>
          <w:szCs w:val="24"/>
        </w:rPr>
        <w:t>(наименование исполнительного органа государственной власти в сфере туризма)</w:t>
      </w: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A43">
        <w:rPr>
          <w:rFonts w:ascii="Times New Roman" w:hAnsi="Times New Roman" w:cs="Times New Roman"/>
          <w:b/>
          <w:sz w:val="28"/>
          <w:szCs w:val="28"/>
        </w:rPr>
        <w:t>СВИДЕТЕЛЬСТВО</w:t>
      </w: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A43">
        <w:rPr>
          <w:rFonts w:ascii="Times New Roman" w:hAnsi="Times New Roman" w:cs="Times New Roman"/>
          <w:b/>
          <w:sz w:val="28"/>
          <w:szCs w:val="28"/>
        </w:rPr>
        <w:t>об аттестации _______________________________</w:t>
      </w: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 xml:space="preserve">                             (экскурсовода (гида), гида-переводчика)</w:t>
      </w:r>
      <w:r w:rsidRPr="008E1A43">
        <w:rPr>
          <w:rFonts w:ascii="Times New Roman" w:hAnsi="Times New Roman" w:cs="Times New Roman"/>
          <w:i/>
          <w:sz w:val="24"/>
          <w:szCs w:val="24"/>
        </w:rPr>
        <w:br/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sz w:val="28"/>
          <w:szCs w:val="28"/>
        </w:rPr>
        <w:t xml:space="preserve">№_______                                                                                          Дата __________                                                                                     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  <w:u w:val="single"/>
        </w:rPr>
      </w:pPr>
    </w:p>
    <w:p w:rsidR="00695691" w:rsidRPr="008E1A43" w:rsidRDefault="00695691" w:rsidP="00033288">
      <w:pPr>
        <w:pStyle w:val="HTMLPreformatted"/>
        <w:tabs>
          <w:tab w:val="clear" w:pos="9160"/>
          <w:tab w:val="left" w:pos="9498"/>
        </w:tabs>
        <w:ind w:right="-144" w:firstLine="709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sz w:val="28"/>
          <w:szCs w:val="28"/>
        </w:rPr>
        <w:t>Выдано ________________________________________________________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(фамилия, имя, отчество)</w:t>
      </w:r>
    </w:p>
    <w:p w:rsidR="00695691" w:rsidRPr="008E1A43" w:rsidRDefault="00695691" w:rsidP="00033288">
      <w:pPr>
        <w:pStyle w:val="HTMLPreformatted"/>
        <w:ind w:right="-144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sz w:val="28"/>
          <w:szCs w:val="28"/>
        </w:rPr>
        <w:t>на основании приказа _________________________________________________</w:t>
      </w:r>
      <w:r w:rsidRPr="008E1A43">
        <w:rPr>
          <w:rFonts w:ascii="Times New Roman" w:hAnsi="Times New Roman" w:cs="Times New Roman"/>
          <w:sz w:val="28"/>
          <w:szCs w:val="28"/>
        </w:rPr>
        <w:br/>
      </w:r>
      <w:r w:rsidRPr="008E1A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(наименование исполнительного органа государственной 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власти в сфере туризма)</w:t>
      </w:r>
    </w:p>
    <w:p w:rsidR="00695691" w:rsidRPr="008E1A43" w:rsidRDefault="00695691" w:rsidP="00033288">
      <w:pPr>
        <w:pStyle w:val="HTMLPreformatted"/>
        <w:tabs>
          <w:tab w:val="clear" w:pos="9160"/>
          <w:tab w:val="left" w:pos="949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sz w:val="28"/>
          <w:szCs w:val="28"/>
        </w:rPr>
        <w:t xml:space="preserve">от  «___» ____________ 20___ года  №__________, подтверждающее присвоение квалификации______________________________________________                              </w:t>
      </w:r>
    </w:p>
    <w:p w:rsidR="00695691" w:rsidRPr="008E1A43" w:rsidRDefault="00695691" w:rsidP="00033288">
      <w:pPr>
        <w:pStyle w:val="HTMLPreformatted"/>
        <w:tabs>
          <w:tab w:val="clear" w:pos="9160"/>
          <w:tab w:val="left" w:pos="9498"/>
        </w:tabs>
        <w:ind w:right="-144"/>
        <w:rPr>
          <w:rFonts w:ascii="Times New Roman" w:hAnsi="Times New Roman" w:cs="Times New Roman"/>
          <w:sz w:val="24"/>
          <w:szCs w:val="24"/>
        </w:rPr>
      </w:pPr>
      <w:r w:rsidRPr="008E1A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8E1A43">
        <w:rPr>
          <w:rFonts w:ascii="Times New Roman" w:hAnsi="Times New Roman" w:cs="Times New Roman"/>
          <w:sz w:val="24"/>
          <w:szCs w:val="24"/>
        </w:rPr>
        <w:t>(экскурсовода (гида), гида-переводчика)</w:t>
      </w:r>
    </w:p>
    <w:p w:rsidR="00695691" w:rsidRPr="008E1A43" w:rsidRDefault="00695691" w:rsidP="00033288">
      <w:pPr>
        <w:pStyle w:val="HTMLPreformatted"/>
        <w:jc w:val="both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sz w:val="28"/>
          <w:szCs w:val="28"/>
        </w:rPr>
        <w:t>_______________ категории.</w:t>
      </w:r>
    </w:p>
    <w:p w:rsidR="00695691" w:rsidRPr="008E1A43" w:rsidRDefault="00695691" w:rsidP="00033288">
      <w:pPr>
        <w:pStyle w:val="HTMLPreformatted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 xml:space="preserve"> (номер категории)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ind w:right="-108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sz w:val="28"/>
          <w:szCs w:val="28"/>
        </w:rPr>
        <w:tab/>
        <w:t>Срок действия свидетельства: ____________________________________</w:t>
      </w:r>
    </w:p>
    <w:p w:rsidR="00695691" w:rsidRPr="008E1A43" w:rsidRDefault="00695691" w:rsidP="00033288">
      <w:pPr>
        <w:pStyle w:val="HTMLPreformatted"/>
        <w:ind w:firstLine="709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(до «___»_____20___года или бессрочно)</w:t>
      </w:r>
    </w:p>
    <w:p w:rsidR="00695691" w:rsidRPr="008E1A43" w:rsidRDefault="00695691" w:rsidP="00033288">
      <w:pPr>
        <w:pStyle w:val="HTMLPreformatted"/>
        <w:tabs>
          <w:tab w:val="clear" w:pos="9160"/>
          <w:tab w:val="left" w:pos="9639"/>
        </w:tabs>
        <w:ind w:right="-144" w:firstLine="709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ind w:firstLine="709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ind w:firstLine="709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sz w:val="28"/>
          <w:szCs w:val="28"/>
        </w:rPr>
        <w:t>_______________________________      _____________       ________________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>(должность руководителя                                  (М.П.) (подпись)          (инициалы, фамилия)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>исполнительного органа государственной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 xml:space="preserve">власти в сфере туризма)   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tbl>
      <w:tblPr>
        <w:tblW w:w="10580" w:type="dxa"/>
        <w:tblInd w:w="-691" w:type="dxa"/>
        <w:tblBorders>
          <w:insideH w:val="single" w:sz="4" w:space="0" w:color="auto"/>
        </w:tblBorders>
        <w:tblLook w:val="00A0"/>
      </w:tblPr>
      <w:tblGrid>
        <w:gridCol w:w="5761"/>
        <w:gridCol w:w="4819"/>
      </w:tblGrid>
      <w:tr w:rsidR="00695691" w:rsidRPr="00A45A73" w:rsidTr="00A45A73">
        <w:trPr>
          <w:trHeight w:val="1872"/>
        </w:trPr>
        <w:tc>
          <w:tcPr>
            <w:tcW w:w="5761" w:type="dxa"/>
          </w:tcPr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bookmarkStart w:id="6" w:name="o234"/>
            <w:bookmarkEnd w:id="6"/>
            <w:r w:rsidRPr="00A45A7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695691" w:rsidRPr="00A45A73" w:rsidRDefault="00695691" w:rsidP="00A45A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Приложение № 8                                                    ко Временному положению                                    об аттестации  экскурсоводов (гидов), </w:t>
            </w:r>
          </w:p>
          <w:p w:rsidR="00695691" w:rsidRPr="00A45A73" w:rsidRDefault="00695691" w:rsidP="00A45A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гидов-переводчиков </w:t>
            </w:r>
          </w:p>
          <w:p w:rsidR="00695691" w:rsidRPr="00A45A73" w:rsidRDefault="00695691" w:rsidP="00A45A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>и инструкторов-проводников</w:t>
            </w:r>
          </w:p>
        </w:tc>
      </w:tr>
    </w:tbl>
    <w:p w:rsidR="00695691" w:rsidRPr="008E1A43" w:rsidRDefault="00695691" w:rsidP="00033288">
      <w:pPr>
        <w:jc w:val="center"/>
        <w:rPr>
          <w:b/>
          <w:caps/>
          <w:sz w:val="28"/>
          <w:szCs w:val="28"/>
        </w:rPr>
      </w:pPr>
      <w:r w:rsidRPr="002D24CA">
        <w:rPr>
          <w:noProof/>
          <w:sz w:val="28"/>
          <w:szCs w:val="28"/>
        </w:rPr>
        <w:pict>
          <v:shape id="_x0000_i1026" type="#_x0000_t75" style="width:98.25pt;height:77.25pt;visibility:visible">
            <v:imagedata r:id="rId7" o:title=""/>
          </v:shape>
        </w:pict>
      </w: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Pr="008E1A43">
        <w:rPr>
          <w:rFonts w:ascii="Times New Roman" w:hAnsi="Times New Roman" w:cs="Times New Roman"/>
          <w:sz w:val="28"/>
          <w:szCs w:val="28"/>
        </w:rPr>
        <w:br/>
      </w:r>
      <w:r w:rsidRPr="008E1A43">
        <w:rPr>
          <w:rFonts w:ascii="Times New Roman" w:hAnsi="Times New Roman" w:cs="Times New Roman"/>
          <w:i/>
          <w:sz w:val="24"/>
          <w:szCs w:val="24"/>
        </w:rPr>
        <w:t>(исполнительный орган государственной власти в сфере туризма)</w:t>
      </w: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A43">
        <w:rPr>
          <w:rFonts w:ascii="Times New Roman" w:hAnsi="Times New Roman" w:cs="Times New Roman"/>
          <w:b/>
          <w:sz w:val="28"/>
          <w:szCs w:val="28"/>
        </w:rPr>
        <w:t>СВИДЕТЕЛЬСТВО</w:t>
      </w: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b/>
          <w:sz w:val="28"/>
          <w:szCs w:val="28"/>
        </w:rPr>
        <w:t>об аттестации инструктора-проводника</w:t>
      </w:r>
      <w:r w:rsidRPr="008E1A43">
        <w:rPr>
          <w:rFonts w:ascii="Times New Roman" w:hAnsi="Times New Roman" w:cs="Times New Roman"/>
          <w:sz w:val="28"/>
          <w:szCs w:val="28"/>
        </w:rPr>
        <w:br/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sz w:val="28"/>
          <w:szCs w:val="28"/>
        </w:rPr>
        <w:t xml:space="preserve">№_______                                                                                          Дата __________                                                                                     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tabs>
          <w:tab w:val="clear" w:pos="9160"/>
          <w:tab w:val="left" w:pos="9498"/>
        </w:tabs>
        <w:ind w:right="-144" w:firstLine="709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sz w:val="28"/>
          <w:szCs w:val="28"/>
        </w:rPr>
        <w:t>Выдано ________________________________________________________</w:t>
      </w:r>
    </w:p>
    <w:p w:rsidR="00695691" w:rsidRPr="008E1A43" w:rsidRDefault="00695691" w:rsidP="00033288">
      <w:pPr>
        <w:pStyle w:val="HTMLPreformatted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(фамилия, имя, отчество)</w:t>
      </w:r>
    </w:p>
    <w:p w:rsidR="00695691" w:rsidRPr="008E1A43" w:rsidRDefault="00695691" w:rsidP="00033288">
      <w:pPr>
        <w:pStyle w:val="HTMLPreformatted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sz w:val="28"/>
          <w:szCs w:val="28"/>
        </w:rPr>
        <w:t>на основании приказа _________________________________________________</w:t>
      </w:r>
      <w:r w:rsidRPr="008E1A43">
        <w:rPr>
          <w:rFonts w:ascii="Times New Roman" w:hAnsi="Times New Roman" w:cs="Times New Roman"/>
          <w:sz w:val="28"/>
          <w:szCs w:val="28"/>
        </w:rPr>
        <w:br/>
      </w:r>
      <w:r w:rsidRPr="008E1A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(наименование исполнительного органа государственной </w:t>
      </w:r>
    </w:p>
    <w:p w:rsidR="00695691" w:rsidRPr="008E1A43" w:rsidRDefault="00695691" w:rsidP="00033288">
      <w:pPr>
        <w:pStyle w:val="HTMLPreformatted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власти в сфере туризма)</w:t>
      </w:r>
    </w:p>
    <w:p w:rsidR="00695691" w:rsidRPr="008E1A43" w:rsidRDefault="00695691" w:rsidP="00033288">
      <w:pPr>
        <w:pStyle w:val="HTMLPreformatted"/>
        <w:tabs>
          <w:tab w:val="clear" w:pos="9160"/>
          <w:tab w:val="left" w:pos="949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sz w:val="28"/>
          <w:szCs w:val="28"/>
        </w:rPr>
        <w:t xml:space="preserve">от  «___» __________ 20____ года №________ , подтверждающее присвоение квалификации инструктора-проводника ________________ туризма </w:t>
      </w:r>
    </w:p>
    <w:p w:rsidR="00695691" w:rsidRPr="008E1A43" w:rsidRDefault="00695691" w:rsidP="00033288">
      <w:pPr>
        <w:pStyle w:val="HTMLPreformatted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(вид туризма)</w:t>
      </w:r>
    </w:p>
    <w:p w:rsidR="00695691" w:rsidRPr="008E1A43" w:rsidRDefault="00695691" w:rsidP="00033288">
      <w:pPr>
        <w:pStyle w:val="HTMLPreformatted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sz w:val="28"/>
          <w:szCs w:val="28"/>
        </w:rPr>
        <w:t>______________ категории.</w:t>
      </w:r>
    </w:p>
    <w:p w:rsidR="00695691" w:rsidRPr="008E1A43" w:rsidRDefault="00695691" w:rsidP="00033288">
      <w:pPr>
        <w:pStyle w:val="HTMLPreformatted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>(номер категории)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ind w:right="-108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sz w:val="28"/>
          <w:szCs w:val="28"/>
        </w:rPr>
        <w:tab/>
        <w:t>Срок действия свидетельства: __________________________________</w:t>
      </w:r>
    </w:p>
    <w:p w:rsidR="00695691" w:rsidRPr="008E1A43" w:rsidRDefault="00695691" w:rsidP="00033288">
      <w:pPr>
        <w:pStyle w:val="HTMLPreformatted"/>
        <w:ind w:firstLine="709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(до «___»_____20___года или бессрочно)</w:t>
      </w:r>
    </w:p>
    <w:p w:rsidR="00695691" w:rsidRPr="008E1A43" w:rsidRDefault="00695691" w:rsidP="00033288">
      <w:pPr>
        <w:pStyle w:val="HTMLPreformatted"/>
        <w:ind w:firstLine="709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ind w:firstLine="709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ind w:firstLine="709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  <w:r w:rsidRPr="008E1A43">
        <w:rPr>
          <w:rFonts w:ascii="Times New Roman" w:hAnsi="Times New Roman" w:cs="Times New Roman"/>
          <w:sz w:val="28"/>
          <w:szCs w:val="28"/>
        </w:rPr>
        <w:t>_______________________________      _____________       ________________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>(должность руководителя                                  (М.П.) (подпись)          (инициалы, фамилия)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>исполнительного органа государственной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i/>
          <w:sz w:val="24"/>
          <w:szCs w:val="24"/>
        </w:rPr>
      </w:pPr>
      <w:r w:rsidRPr="008E1A43">
        <w:rPr>
          <w:rFonts w:ascii="Times New Roman" w:hAnsi="Times New Roman" w:cs="Times New Roman"/>
          <w:i/>
          <w:sz w:val="24"/>
          <w:szCs w:val="24"/>
        </w:rPr>
        <w:t xml:space="preserve">власти в сфере туризма)   </w:t>
      </w: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08" w:type="dxa"/>
        <w:tblInd w:w="-691" w:type="dxa"/>
        <w:tblBorders>
          <w:insideH w:val="single" w:sz="4" w:space="0" w:color="auto"/>
        </w:tblBorders>
        <w:tblLook w:val="00A0"/>
      </w:tblPr>
      <w:tblGrid>
        <w:gridCol w:w="5477"/>
        <w:gridCol w:w="4831"/>
      </w:tblGrid>
      <w:tr w:rsidR="00695691" w:rsidRPr="00A45A73" w:rsidTr="00A45A73">
        <w:trPr>
          <w:trHeight w:val="1872"/>
        </w:trPr>
        <w:tc>
          <w:tcPr>
            <w:tcW w:w="5477" w:type="dxa"/>
          </w:tcPr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31" w:type="dxa"/>
          </w:tcPr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№ 9</w:t>
            </w: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 Временному положению                         об аттестации экскурсоводов (гидов), </w:t>
            </w: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>гидов-переводчиков                                         и инструкторов-проводников</w:t>
            </w:r>
          </w:p>
        </w:tc>
      </w:tr>
    </w:tbl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5691" w:rsidRPr="008E1A43" w:rsidRDefault="00695691" w:rsidP="00033288">
      <w:pPr>
        <w:pStyle w:val="HTMLPreformatted"/>
        <w:jc w:val="center"/>
        <w:rPr>
          <w:sz w:val="28"/>
          <w:szCs w:val="28"/>
        </w:rPr>
      </w:pPr>
      <w:r w:rsidRPr="008E1A43">
        <w:rPr>
          <w:rFonts w:ascii="Times New Roman" w:hAnsi="Times New Roman" w:cs="Times New Roman"/>
          <w:b/>
          <w:bCs/>
          <w:sz w:val="28"/>
          <w:szCs w:val="28"/>
          <w:lang w:val="uk-UA"/>
        </w:rPr>
        <w:t>БЕЙДЖ</w:t>
      </w:r>
      <w:r w:rsidRPr="008E1A43">
        <w:rPr>
          <w:b/>
          <w:bCs/>
          <w:sz w:val="28"/>
          <w:szCs w:val="28"/>
          <w:lang w:val="uk-UA"/>
        </w:rPr>
        <w:br/>
      </w:r>
      <w:bookmarkStart w:id="7" w:name="o237"/>
      <w:bookmarkStart w:id="8" w:name="o239"/>
      <w:bookmarkEnd w:id="7"/>
      <w:bookmarkEnd w:id="8"/>
    </w:p>
    <w:tbl>
      <w:tblPr>
        <w:tblW w:w="0" w:type="auto"/>
        <w:jc w:val="center"/>
        <w:tblLayout w:type="fixed"/>
        <w:tblLook w:val="00A0"/>
      </w:tblPr>
      <w:tblGrid>
        <w:gridCol w:w="1701"/>
        <w:gridCol w:w="3118"/>
      </w:tblGrid>
      <w:tr w:rsidR="00695691" w:rsidRPr="00A45A73" w:rsidTr="00A45A73">
        <w:trPr>
          <w:trHeight w:val="220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Место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для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фотографии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 xml:space="preserve">3 х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A45A73">
                <w:rPr>
                  <w:rFonts w:ascii="Times New Roman" w:hAnsi="Times New Roman" w:cs="Times New Roman"/>
                  <w:i/>
                  <w:sz w:val="16"/>
                  <w:szCs w:val="16"/>
                  <w:lang w:eastAsia="en-US"/>
                </w:rPr>
                <w:t>4 см</w:t>
              </w:r>
            </w:smartTag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45A73">
              <w:rPr>
                <w:rFonts w:ascii="Times New Roman" w:hAnsi="Times New Roman" w:cs="Times New Roman"/>
                <w:lang w:eastAsia="en-US"/>
              </w:rPr>
              <w:t>Луганская Народная Республика</w:t>
            </w:r>
          </w:p>
          <w:p w:rsidR="00695691" w:rsidRPr="00A45A73" w:rsidRDefault="00695691" w:rsidP="00A45A73">
            <w:pPr>
              <w:pStyle w:val="HTMLPreformatted"/>
              <w:ind w:right="-25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ind w:right="-25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(экскурсовод (гид), гид-переводчик)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</w:p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____________ </w:t>
            </w:r>
            <w:r w:rsidRPr="00A45A73">
              <w:rPr>
                <w:rFonts w:ascii="Times New Roman" w:hAnsi="Times New Roman" w:cs="Times New Roman"/>
                <w:lang w:eastAsia="en-US"/>
              </w:rPr>
              <w:t>категории</w:t>
            </w:r>
          </w:p>
          <w:p w:rsidR="00695691" w:rsidRPr="00A45A73" w:rsidRDefault="00695691" w:rsidP="00A45A73">
            <w:pPr>
              <w:pStyle w:val="HTMLPreformatted"/>
              <w:ind w:right="-25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ind w:right="-25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ind w:right="-25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</w:t>
            </w:r>
          </w:p>
          <w:p w:rsidR="00695691" w:rsidRPr="00A45A73" w:rsidRDefault="00695691" w:rsidP="00A45A73">
            <w:pPr>
              <w:pStyle w:val="HTMLPreformatted"/>
              <w:ind w:right="-250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(фамилия)</w:t>
            </w:r>
          </w:p>
          <w:p w:rsidR="00695691" w:rsidRPr="00A45A73" w:rsidRDefault="00695691" w:rsidP="00A45A73">
            <w:pPr>
              <w:pStyle w:val="HTMLPreformatted"/>
              <w:ind w:right="-25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____________________________________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(имя, отчество)</w:t>
            </w:r>
          </w:p>
        </w:tc>
      </w:tr>
      <w:tr w:rsidR="00695691" w:rsidRPr="00A45A73" w:rsidTr="00A45A73">
        <w:trPr>
          <w:trHeight w:val="611"/>
          <w:jc w:val="center"/>
        </w:trPr>
        <w:tc>
          <w:tcPr>
            <w:tcW w:w="48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lang w:eastAsia="en-US"/>
              </w:rPr>
              <w:t>Номер свидетельства</w:t>
            </w:r>
            <w:r w:rsidRPr="00A45A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</w:t>
            </w:r>
          </w:p>
          <w:p w:rsidR="00695691" w:rsidRPr="00A45A73" w:rsidRDefault="00695691" w:rsidP="00A45A73">
            <w:pPr>
              <w:pStyle w:val="HTMLPreformatted"/>
              <w:ind w:right="-10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lang w:eastAsia="en-US"/>
              </w:rPr>
              <w:t>Срок действия бейджа</w:t>
            </w:r>
            <w:r w:rsidRPr="00A45A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</w:t>
            </w:r>
          </w:p>
          <w:p w:rsidR="00695691" w:rsidRPr="00A45A73" w:rsidRDefault="00695691" w:rsidP="00A45A73">
            <w:pPr>
              <w:pStyle w:val="HTMLPreformatted"/>
              <w:ind w:right="-10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                               </w:t>
            </w: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 xml:space="preserve">  (до / бессрочно)</w:t>
            </w:r>
          </w:p>
        </w:tc>
      </w:tr>
    </w:tbl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695691" w:rsidRPr="008E1A43" w:rsidRDefault="00695691" w:rsidP="00033288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insideH w:val="single" w:sz="4" w:space="0" w:color="auto"/>
        </w:tblBorders>
        <w:tblLook w:val="00A0"/>
      </w:tblPr>
      <w:tblGrid>
        <w:gridCol w:w="4820"/>
        <w:gridCol w:w="4819"/>
      </w:tblGrid>
      <w:tr w:rsidR="00695691" w:rsidRPr="00A45A73" w:rsidTr="00A45A73">
        <w:trPr>
          <w:trHeight w:val="1872"/>
        </w:trPr>
        <w:tc>
          <w:tcPr>
            <w:tcW w:w="4820" w:type="dxa"/>
          </w:tcPr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5691" w:rsidRPr="00A45A73" w:rsidRDefault="00695691" w:rsidP="00A45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№ 10</w:t>
            </w:r>
          </w:p>
          <w:p w:rsidR="00695691" w:rsidRPr="00A45A73" w:rsidRDefault="00695691" w:rsidP="00A45A7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 Временному положению                   об аттестации  экскурсоводов (гидов), </w:t>
            </w:r>
          </w:p>
          <w:p w:rsidR="00695691" w:rsidRPr="00A45A73" w:rsidRDefault="00695691" w:rsidP="00A45A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45A73">
              <w:rPr>
                <w:rFonts w:ascii="Times New Roman" w:hAnsi="Times New Roman"/>
                <w:sz w:val="28"/>
                <w:szCs w:val="28"/>
                <w:lang w:eastAsia="en-US"/>
              </w:rPr>
              <w:t>гидов-переводчиков и     инструкторов-проводников</w:t>
            </w:r>
          </w:p>
        </w:tc>
      </w:tr>
    </w:tbl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1A43">
        <w:rPr>
          <w:rFonts w:ascii="Times New Roman" w:hAnsi="Times New Roman" w:cs="Times New Roman"/>
          <w:b/>
          <w:bCs/>
          <w:sz w:val="28"/>
          <w:szCs w:val="28"/>
          <w:lang w:val="uk-UA"/>
        </w:rPr>
        <w:t>БЕЙДЖ</w:t>
      </w:r>
    </w:p>
    <w:p w:rsidR="00695691" w:rsidRPr="008E1A43" w:rsidRDefault="00695691" w:rsidP="00033288">
      <w:pPr>
        <w:pStyle w:val="HTMLPreformatted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Layout w:type="fixed"/>
        <w:tblLook w:val="00A0"/>
      </w:tblPr>
      <w:tblGrid>
        <w:gridCol w:w="1701"/>
        <w:gridCol w:w="3118"/>
      </w:tblGrid>
      <w:tr w:rsidR="00695691" w:rsidRPr="00A45A73" w:rsidTr="00A45A73">
        <w:trPr>
          <w:trHeight w:val="2052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Место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для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фотографии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3 х 4 см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45A73">
              <w:rPr>
                <w:rFonts w:ascii="Times New Roman" w:hAnsi="Times New Roman" w:cs="Times New Roman"/>
                <w:lang w:eastAsia="en-US"/>
              </w:rPr>
              <w:t>Луганская Народная Республика</w:t>
            </w:r>
          </w:p>
          <w:p w:rsidR="00695691" w:rsidRPr="00A45A73" w:rsidRDefault="00695691" w:rsidP="00A45A73">
            <w:pPr>
              <w:pStyle w:val="HTMLPreformatted"/>
              <w:ind w:right="-25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ind w:right="-25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lang w:eastAsia="en-US"/>
              </w:rPr>
              <w:t>Инструктор-проводник</w:t>
            </w:r>
            <w:r w:rsidRPr="00A45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45A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(вид туризма)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</w:p>
          <w:p w:rsidR="00695691" w:rsidRPr="00A45A73" w:rsidRDefault="00695691" w:rsidP="00652A7D">
            <w:pPr>
              <w:pStyle w:val="HTMLPreformatted"/>
              <w:rPr>
                <w:rFonts w:ascii="Times New Roman" w:hAnsi="Times New Roman" w:cs="Times New Roman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____________ </w:t>
            </w:r>
            <w:r w:rsidRPr="00A45A73">
              <w:rPr>
                <w:rFonts w:ascii="Times New Roman" w:hAnsi="Times New Roman" w:cs="Times New Roman"/>
                <w:lang w:eastAsia="en-US"/>
              </w:rPr>
              <w:t>категории</w:t>
            </w:r>
          </w:p>
          <w:p w:rsidR="00695691" w:rsidRPr="00A45A73" w:rsidRDefault="00695691" w:rsidP="00A45A73">
            <w:pPr>
              <w:pStyle w:val="HTMLPreformatted"/>
              <w:ind w:right="-25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95691" w:rsidRPr="00A45A73" w:rsidRDefault="00695691" w:rsidP="00A45A73">
            <w:pPr>
              <w:pStyle w:val="HTMLPreformatted"/>
              <w:ind w:right="-25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</w:t>
            </w:r>
          </w:p>
          <w:p w:rsidR="00695691" w:rsidRPr="00A45A73" w:rsidRDefault="00695691" w:rsidP="00A45A73">
            <w:pPr>
              <w:pStyle w:val="HTMLPreformatted"/>
              <w:ind w:right="-250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(фамилия)</w:t>
            </w:r>
          </w:p>
          <w:p w:rsidR="00695691" w:rsidRPr="00A45A73" w:rsidRDefault="00695691" w:rsidP="00A45A73">
            <w:pPr>
              <w:pStyle w:val="HTMLPreformatted"/>
              <w:ind w:right="-25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____________________________________</w:t>
            </w:r>
          </w:p>
          <w:p w:rsidR="00695691" w:rsidRPr="00A45A73" w:rsidRDefault="00695691" w:rsidP="00A45A73">
            <w:pPr>
              <w:pStyle w:val="HTMLPreformatted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(имя, отчество)</w:t>
            </w:r>
          </w:p>
        </w:tc>
      </w:tr>
      <w:tr w:rsidR="00695691" w:rsidRPr="00A45A73" w:rsidTr="00A45A73">
        <w:trPr>
          <w:trHeight w:val="611"/>
          <w:jc w:val="center"/>
        </w:trPr>
        <w:tc>
          <w:tcPr>
            <w:tcW w:w="48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1" w:rsidRPr="00A45A73" w:rsidRDefault="00695691" w:rsidP="007E4024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lang w:eastAsia="en-US"/>
              </w:rPr>
              <w:t>Номер свидетельства</w:t>
            </w:r>
            <w:r w:rsidRPr="00A45A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</w:t>
            </w:r>
          </w:p>
          <w:p w:rsidR="00695691" w:rsidRPr="00A45A73" w:rsidRDefault="00695691" w:rsidP="00A45A73">
            <w:pPr>
              <w:pStyle w:val="HTMLPreformatted"/>
              <w:ind w:right="-10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lang w:eastAsia="en-US"/>
              </w:rPr>
              <w:t>Срок действия бейджа</w:t>
            </w:r>
            <w:r w:rsidRPr="00A45A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</w:t>
            </w:r>
          </w:p>
          <w:p w:rsidR="00695691" w:rsidRPr="00A45A73" w:rsidRDefault="00695691" w:rsidP="00A45A73">
            <w:pPr>
              <w:pStyle w:val="HTMLPreformatted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A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</w:t>
            </w:r>
            <w:r w:rsidRPr="00A45A73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 xml:space="preserve">  (до / бессрочно)</w:t>
            </w:r>
          </w:p>
        </w:tc>
      </w:tr>
    </w:tbl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695691" w:rsidRDefault="00695691" w:rsidP="00033288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sectPr w:rsidR="00695691" w:rsidSect="00E70852">
      <w:footerReference w:type="default" r:id="rId8"/>
      <w:pgSz w:w="11906" w:h="16838"/>
      <w:pgMar w:top="993" w:right="567" w:bottom="1134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691" w:rsidRDefault="00695691" w:rsidP="00033288">
      <w:pPr>
        <w:spacing w:after="0" w:line="240" w:lineRule="auto"/>
      </w:pPr>
      <w:r>
        <w:separator/>
      </w:r>
    </w:p>
  </w:endnote>
  <w:endnote w:type="continuationSeparator" w:id="0">
    <w:p w:rsidR="00695691" w:rsidRDefault="00695691" w:rsidP="0003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691" w:rsidRDefault="00695691">
    <w:pPr>
      <w:pStyle w:val="Footer"/>
      <w:jc w:val="right"/>
    </w:pPr>
  </w:p>
  <w:p w:rsidR="00695691" w:rsidRDefault="006956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691" w:rsidRDefault="00695691" w:rsidP="00033288">
      <w:pPr>
        <w:spacing w:after="0" w:line="240" w:lineRule="auto"/>
      </w:pPr>
      <w:r>
        <w:separator/>
      </w:r>
    </w:p>
  </w:footnote>
  <w:footnote w:type="continuationSeparator" w:id="0">
    <w:p w:rsidR="00695691" w:rsidRDefault="00695691" w:rsidP="00033288">
      <w:pPr>
        <w:spacing w:after="0" w:line="240" w:lineRule="auto"/>
      </w:pPr>
      <w:r>
        <w:continuationSeparator/>
      </w:r>
    </w:p>
  </w:footnote>
  <w:footnote w:id="1">
    <w:p w:rsidR="00695691" w:rsidRDefault="00695691" w:rsidP="00033288">
      <w:pPr>
        <w:pStyle w:val="FootnoteText"/>
      </w:pPr>
      <w:r w:rsidRPr="007029F1">
        <w:rPr>
          <w:rStyle w:val="FootnoteReference"/>
          <w:rFonts w:ascii="Times New Roman" w:hAnsi="Times New Roman"/>
          <w:sz w:val="24"/>
          <w:szCs w:val="24"/>
        </w:rPr>
        <w:sym w:font="Symbol" w:char="F02A"/>
      </w:r>
      <w:r>
        <w:t xml:space="preserve"> </w:t>
      </w:r>
      <w:r w:rsidRPr="00CC4A88">
        <w:rPr>
          <w:rFonts w:ascii="Times New Roman" w:hAnsi="Times New Roman"/>
          <w:sz w:val="24"/>
          <w:szCs w:val="24"/>
        </w:rPr>
        <w:t>пункты 5 и 15 заполняются только гидами-переводчиками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B0057"/>
    <w:multiLevelType w:val="hybridMultilevel"/>
    <w:tmpl w:val="8D0C70F4"/>
    <w:lvl w:ilvl="0" w:tplc="D00E5B60">
      <w:start w:val="1"/>
      <w:numFmt w:val="bullet"/>
      <w:lvlText w:val="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288"/>
    <w:rsid w:val="00024BC2"/>
    <w:rsid w:val="00033288"/>
    <w:rsid w:val="000424B9"/>
    <w:rsid w:val="000559F2"/>
    <w:rsid w:val="000A7637"/>
    <w:rsid w:val="000F09FB"/>
    <w:rsid w:val="000F5207"/>
    <w:rsid w:val="001C5DA9"/>
    <w:rsid w:val="001D7F68"/>
    <w:rsid w:val="00204CD5"/>
    <w:rsid w:val="00292A87"/>
    <w:rsid w:val="002D24CA"/>
    <w:rsid w:val="00344B69"/>
    <w:rsid w:val="0038485C"/>
    <w:rsid w:val="003E146C"/>
    <w:rsid w:val="00451157"/>
    <w:rsid w:val="004807D5"/>
    <w:rsid w:val="0050587E"/>
    <w:rsid w:val="00511132"/>
    <w:rsid w:val="00513DE0"/>
    <w:rsid w:val="00523886"/>
    <w:rsid w:val="00567C5A"/>
    <w:rsid w:val="005C0C64"/>
    <w:rsid w:val="00652A7D"/>
    <w:rsid w:val="00662871"/>
    <w:rsid w:val="00664AE7"/>
    <w:rsid w:val="00695691"/>
    <w:rsid w:val="006A3700"/>
    <w:rsid w:val="007029F1"/>
    <w:rsid w:val="007147F4"/>
    <w:rsid w:val="00742522"/>
    <w:rsid w:val="00782AF4"/>
    <w:rsid w:val="007844F7"/>
    <w:rsid w:val="007E4024"/>
    <w:rsid w:val="00850378"/>
    <w:rsid w:val="00853E72"/>
    <w:rsid w:val="008A034D"/>
    <w:rsid w:val="008A3A54"/>
    <w:rsid w:val="008B779F"/>
    <w:rsid w:val="008E1A43"/>
    <w:rsid w:val="00900D07"/>
    <w:rsid w:val="00932AE9"/>
    <w:rsid w:val="009A5943"/>
    <w:rsid w:val="009A71A5"/>
    <w:rsid w:val="009C6923"/>
    <w:rsid w:val="00A10C30"/>
    <w:rsid w:val="00A17465"/>
    <w:rsid w:val="00A32592"/>
    <w:rsid w:val="00A45A73"/>
    <w:rsid w:val="00A45CB8"/>
    <w:rsid w:val="00A46110"/>
    <w:rsid w:val="00A73756"/>
    <w:rsid w:val="00A75B55"/>
    <w:rsid w:val="00A93837"/>
    <w:rsid w:val="00BA3D5B"/>
    <w:rsid w:val="00BD79DB"/>
    <w:rsid w:val="00BF4626"/>
    <w:rsid w:val="00C0025B"/>
    <w:rsid w:val="00C134DD"/>
    <w:rsid w:val="00C2426C"/>
    <w:rsid w:val="00C967D3"/>
    <w:rsid w:val="00CC4A88"/>
    <w:rsid w:val="00CC5822"/>
    <w:rsid w:val="00CD1347"/>
    <w:rsid w:val="00CF1391"/>
    <w:rsid w:val="00D06751"/>
    <w:rsid w:val="00D82736"/>
    <w:rsid w:val="00D91528"/>
    <w:rsid w:val="00DC26DF"/>
    <w:rsid w:val="00E11B73"/>
    <w:rsid w:val="00E60C2D"/>
    <w:rsid w:val="00E70852"/>
    <w:rsid w:val="00E828FE"/>
    <w:rsid w:val="00EA4A53"/>
    <w:rsid w:val="00EC671B"/>
    <w:rsid w:val="00F044A2"/>
    <w:rsid w:val="00F069F7"/>
    <w:rsid w:val="00F12A06"/>
    <w:rsid w:val="00F16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75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033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33288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03328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uiPriority w:val="99"/>
    <w:rsid w:val="0003328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033288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033288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33288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3288"/>
    <w:rPr>
      <w:rFonts w:eastAsia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033288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33288"/>
    <w:rPr>
      <w:rFonts w:eastAsia="Times New Roman" w:cs="Times New Roman"/>
      <w:lang w:eastAsia="en-US"/>
    </w:rPr>
  </w:style>
  <w:style w:type="paragraph" w:customStyle="1" w:styleId="a">
    <w:name w:val="Нормальний текст"/>
    <w:basedOn w:val="Normal"/>
    <w:uiPriority w:val="99"/>
    <w:rsid w:val="00033288"/>
    <w:pPr>
      <w:spacing w:before="120" w:after="0" w:line="240" w:lineRule="auto"/>
      <w:ind w:firstLine="567"/>
    </w:pPr>
    <w:rPr>
      <w:rFonts w:ascii="Antiqua" w:hAnsi="Antiqua" w:cs="Antiqua"/>
      <w:sz w:val="26"/>
      <w:szCs w:val="26"/>
      <w:lang w:val="uk-UA"/>
    </w:rPr>
  </w:style>
  <w:style w:type="paragraph" w:styleId="FootnoteText">
    <w:name w:val="footnote text"/>
    <w:basedOn w:val="Normal"/>
    <w:link w:val="FootnoteTextChar"/>
    <w:uiPriority w:val="99"/>
    <w:semiHidden/>
    <w:rsid w:val="00033288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3288"/>
    <w:rPr>
      <w:rFonts w:eastAsia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033288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033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2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6</Pages>
  <Words>1336</Words>
  <Characters>7620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Teron</dc:creator>
  <cp:keywords/>
  <dc:description/>
  <cp:lastModifiedBy>Jmenya235</cp:lastModifiedBy>
  <cp:revision>9</cp:revision>
  <cp:lastPrinted>2017-10-25T07:41:00Z</cp:lastPrinted>
  <dcterms:created xsi:type="dcterms:W3CDTF">2017-10-17T11:50:00Z</dcterms:created>
  <dcterms:modified xsi:type="dcterms:W3CDTF">2017-10-25T07:41:00Z</dcterms:modified>
</cp:coreProperties>
</file>